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JUYLL</w:t>
      </w:r>
      <w:r>
        <w:rPr>
          <w:rFonts w:ascii="Times New Roman" w:hAnsi="Times New Roman" w:cs="Times New Roman"/>
          <w:sz w:val="24"/>
          <w:szCs w:val="24"/>
        </w:rPr>
        <w:t xml:space="preserve">     (fl.1425)</w:t>
      </w: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Juyll of Kenn(q.v.).  (“Exeter Freemen” p.44)</w:t>
      </w: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John Salter(q.v.).  (ibid.)</w:t>
      </w: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Jun.1425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8AD" w:rsidRDefault="00D568AD" w:rsidP="00D56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8AD" w:rsidRDefault="00D568AD" w:rsidP="00564E3C">
      <w:pPr>
        <w:spacing w:after="0" w:line="240" w:lineRule="auto"/>
      </w:pPr>
      <w:r>
        <w:separator/>
      </w:r>
    </w:p>
  </w:endnote>
  <w:endnote w:type="continuationSeparator" w:id="0">
    <w:p w:rsidR="00D568AD" w:rsidRDefault="00D568A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568AD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8AD" w:rsidRDefault="00D568AD" w:rsidP="00564E3C">
      <w:pPr>
        <w:spacing w:after="0" w:line="240" w:lineRule="auto"/>
      </w:pPr>
      <w:r>
        <w:separator/>
      </w:r>
    </w:p>
  </w:footnote>
  <w:footnote w:type="continuationSeparator" w:id="0">
    <w:p w:rsidR="00D568AD" w:rsidRDefault="00D568A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8AD"/>
    <w:rsid w:val="00372DC6"/>
    <w:rsid w:val="00564E3C"/>
    <w:rsid w:val="0064591D"/>
    <w:rsid w:val="00D568A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19C1D-D46A-4E35-83B1-0C1D1A4A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2015-11-23T21:46:00Z</dcterms:created>
  <dcterms:modified xsi:type="dcterms:W3CDTF">2015-11-23T21:47:00Z</dcterms:modified>
</cp:coreProperties>
</file>