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662" w:rsidRDefault="00B95662" w:rsidP="00B956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JUVENER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B95662" w:rsidRDefault="00B95662" w:rsidP="00B956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B95662" w:rsidRDefault="00B95662" w:rsidP="00B956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5662" w:rsidRDefault="00B95662" w:rsidP="00B956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5662" w:rsidRDefault="00B95662" w:rsidP="00B956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B95662" w:rsidRDefault="00B95662" w:rsidP="00B9566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B95662" w:rsidRDefault="00B95662" w:rsidP="00B9566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5B8A" w:rsidRPr="00B95662" w:rsidRDefault="00B95662" w:rsidP="00B956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  <w:bookmarkStart w:id="0" w:name="_GoBack"/>
      <w:bookmarkEnd w:id="0"/>
    </w:p>
    <w:sectPr w:rsidR="00DD5B8A" w:rsidRPr="00B956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662" w:rsidRDefault="00B95662" w:rsidP="00564E3C">
      <w:pPr>
        <w:spacing w:after="0" w:line="240" w:lineRule="auto"/>
      </w:pPr>
      <w:r>
        <w:separator/>
      </w:r>
    </w:p>
  </w:endnote>
  <w:endnote w:type="continuationSeparator" w:id="0">
    <w:p w:rsidR="00B95662" w:rsidRDefault="00B9566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95662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662" w:rsidRDefault="00B95662" w:rsidP="00564E3C">
      <w:pPr>
        <w:spacing w:after="0" w:line="240" w:lineRule="auto"/>
      </w:pPr>
      <w:r>
        <w:separator/>
      </w:r>
    </w:p>
  </w:footnote>
  <w:footnote w:type="continuationSeparator" w:id="0">
    <w:p w:rsidR="00B95662" w:rsidRDefault="00B9566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662"/>
    <w:rsid w:val="00372DC6"/>
    <w:rsid w:val="00564E3C"/>
    <w:rsid w:val="0064591D"/>
    <w:rsid w:val="00B9566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34DED"/>
  <w15:chartTrackingRefBased/>
  <w15:docId w15:val="{FE896046-E188-455A-8E6B-A0242A88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2016-02-20T11:45:00Z</dcterms:created>
  <dcterms:modified xsi:type="dcterms:W3CDTF">2016-02-20T11:46:00Z</dcterms:modified>
</cp:coreProperties>
</file>