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753AE" w14:textId="2A509E9E" w:rsidR="006B2F86" w:rsidRDefault="00883C23" w:rsidP="00E71FC3">
      <w:pPr>
        <w:pStyle w:val="NoSpacing"/>
      </w:pPr>
      <w:r>
        <w:rPr>
          <w:u w:val="single"/>
        </w:rPr>
        <w:t>Robert JUSTYS</w:t>
      </w:r>
      <w:r>
        <w:t xml:space="preserve">     </w:t>
      </w:r>
      <w:proofErr w:type="gramStart"/>
      <w:r>
        <w:t xml:space="preserve">   (</w:t>
      </w:r>
      <w:proofErr w:type="gramEnd"/>
      <w:r>
        <w:t>d.1431)</w:t>
      </w:r>
    </w:p>
    <w:p w14:paraId="71E1E272" w14:textId="2581F54B" w:rsidR="00883C23" w:rsidRDefault="00883C23" w:rsidP="00E71FC3">
      <w:pPr>
        <w:pStyle w:val="NoSpacing"/>
      </w:pPr>
      <w:r>
        <w:t xml:space="preserve">of </w:t>
      </w:r>
      <w:proofErr w:type="spellStart"/>
      <w:r>
        <w:t>Sprotbrough</w:t>
      </w:r>
      <w:proofErr w:type="spellEnd"/>
      <w:r>
        <w:t>, West Riding of Yorkshire.</w:t>
      </w:r>
    </w:p>
    <w:p w14:paraId="05AC12D8" w14:textId="355B9EB8" w:rsidR="00883C23" w:rsidRDefault="00883C23" w:rsidP="00E71FC3">
      <w:pPr>
        <w:pStyle w:val="NoSpacing"/>
      </w:pPr>
    </w:p>
    <w:p w14:paraId="16E4BFCE" w14:textId="609EF5D6" w:rsidR="00883C23" w:rsidRDefault="00883C23" w:rsidP="00E71FC3">
      <w:pPr>
        <w:pStyle w:val="NoSpacing"/>
      </w:pPr>
    </w:p>
    <w:p w14:paraId="4D49EED4" w14:textId="2E4E8FC4" w:rsidR="00883C23" w:rsidRDefault="00883C23" w:rsidP="00E71FC3">
      <w:pPr>
        <w:pStyle w:val="NoSpacing"/>
      </w:pPr>
      <w:r>
        <w:t>22 Apr.1431</w:t>
      </w:r>
      <w:r>
        <w:tab/>
      </w:r>
      <w:r>
        <w:t>He made his Will.   (W.Y.R. p.95)</w:t>
      </w:r>
    </w:p>
    <w:p w14:paraId="4AE48FC0" w14:textId="77777777" w:rsidR="00883C23" w:rsidRDefault="00883C23" w:rsidP="00883C23">
      <w:pPr>
        <w:pStyle w:val="NoSpacing"/>
      </w:pPr>
      <w:r>
        <w:t>27 Apr.</w:t>
      </w:r>
      <w:r>
        <w:tab/>
      </w:r>
      <w:r>
        <w:t>Probate of his Will.   (ibid)</w:t>
      </w:r>
    </w:p>
    <w:p w14:paraId="3D6B851A" w14:textId="77777777" w:rsidR="00883C23" w:rsidRDefault="00883C23" w:rsidP="00883C23">
      <w:pPr>
        <w:pStyle w:val="NoSpacing"/>
      </w:pPr>
    </w:p>
    <w:p w14:paraId="60DE13CE" w14:textId="77777777" w:rsidR="00883C23" w:rsidRDefault="00883C23" w:rsidP="00883C23">
      <w:pPr>
        <w:pStyle w:val="NoSpacing"/>
      </w:pPr>
    </w:p>
    <w:p w14:paraId="16EE25AD" w14:textId="42AAAC1D" w:rsidR="00883C23" w:rsidRPr="00883C23" w:rsidRDefault="00883C23" w:rsidP="00883C23">
      <w:pPr>
        <w:pStyle w:val="NoSpacing"/>
      </w:pPr>
      <w:r>
        <w:t>5 February 2019</w:t>
      </w:r>
      <w:bookmarkStart w:id="0" w:name="_GoBack"/>
      <w:bookmarkEnd w:id="0"/>
    </w:p>
    <w:sectPr w:rsidR="00883C23" w:rsidRPr="00883C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55AD76" w14:textId="77777777" w:rsidR="00883C23" w:rsidRDefault="00883C23" w:rsidP="00E71FC3">
      <w:pPr>
        <w:spacing w:after="0" w:line="240" w:lineRule="auto"/>
      </w:pPr>
      <w:r>
        <w:separator/>
      </w:r>
    </w:p>
  </w:endnote>
  <w:endnote w:type="continuationSeparator" w:id="0">
    <w:p w14:paraId="0B77FFDF" w14:textId="77777777" w:rsidR="00883C23" w:rsidRDefault="00883C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A060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BDE40" w14:textId="77777777" w:rsidR="00883C23" w:rsidRDefault="00883C23" w:rsidP="00E71FC3">
      <w:pPr>
        <w:spacing w:after="0" w:line="240" w:lineRule="auto"/>
      </w:pPr>
      <w:r>
        <w:separator/>
      </w:r>
    </w:p>
  </w:footnote>
  <w:footnote w:type="continuationSeparator" w:id="0">
    <w:p w14:paraId="1D9443C2" w14:textId="77777777" w:rsidR="00883C23" w:rsidRDefault="00883C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23"/>
    <w:rsid w:val="001A7C09"/>
    <w:rsid w:val="00577BD5"/>
    <w:rsid w:val="00656CBA"/>
    <w:rsid w:val="006A1F77"/>
    <w:rsid w:val="00733BE7"/>
    <w:rsid w:val="00883C2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5EBC7"/>
  <w15:chartTrackingRefBased/>
  <w15:docId w15:val="{CE115468-E5C1-4E03-9A2A-1C79D860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27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2019-02-05T22:21:00Z</dcterms:created>
  <dcterms:modified xsi:type="dcterms:W3CDTF">2019-02-05T22:26:00Z</dcterms:modified>
</cp:coreProperties>
</file>