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91AF8" w14:textId="77777777" w:rsidR="00F1127B" w:rsidRDefault="00F1127B" w:rsidP="00F1127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Philip JUSTISE</w:t>
      </w:r>
      <w:r>
        <w:rPr>
          <w:rFonts w:cs="Times New Roman"/>
          <w:szCs w:val="24"/>
          <w:lang w:val="en-GB"/>
        </w:rPr>
        <w:t xml:space="preserve">      (fl.1427)</w:t>
      </w:r>
    </w:p>
    <w:p w14:paraId="076C72F0" w14:textId="77777777" w:rsidR="00F1127B" w:rsidRDefault="00F1127B" w:rsidP="00F1127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Vicar of King’s Pyon, Herefordshire.</w:t>
      </w:r>
    </w:p>
    <w:p w14:paraId="668228AB" w14:textId="77777777" w:rsidR="00F1127B" w:rsidRDefault="00F1127B" w:rsidP="00F1127B">
      <w:pPr>
        <w:pStyle w:val="NoSpacing"/>
        <w:jc w:val="both"/>
        <w:rPr>
          <w:rFonts w:cs="Times New Roman"/>
          <w:szCs w:val="24"/>
          <w:lang w:val="en-GB"/>
        </w:rPr>
      </w:pPr>
    </w:p>
    <w:p w14:paraId="2A5F0CE7" w14:textId="77777777" w:rsidR="00F1127B" w:rsidRDefault="00F1127B" w:rsidP="00F1127B">
      <w:pPr>
        <w:pStyle w:val="NoSpacing"/>
        <w:jc w:val="both"/>
        <w:rPr>
          <w:rFonts w:cs="Times New Roman"/>
          <w:szCs w:val="24"/>
          <w:lang w:val="en-GB"/>
        </w:rPr>
      </w:pPr>
    </w:p>
    <w:p w14:paraId="1B7EB929" w14:textId="77777777" w:rsidR="00F1127B" w:rsidRDefault="00F1127B" w:rsidP="00F1127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1427</w:t>
      </w:r>
      <w:r>
        <w:rPr>
          <w:rFonts w:cs="Times New Roman"/>
          <w:szCs w:val="24"/>
          <w:lang w:val="en-GB"/>
        </w:rPr>
        <w:tab/>
        <w:t>He became Vicar.</w:t>
      </w:r>
    </w:p>
    <w:p w14:paraId="6792190F" w14:textId="77777777" w:rsidR="00F1127B" w:rsidRDefault="00F1127B" w:rsidP="00F1127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085B85">
          <w:rPr>
            <w:rStyle w:val="Hyperlink"/>
            <w:rFonts w:cs="Times New Roman"/>
            <w:szCs w:val="24"/>
            <w:lang w:val="en-GB"/>
          </w:rPr>
          <w:t>www.melocki.org.uk/diocese/KingsPyon.html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6AD83302" w14:textId="77777777" w:rsidR="00F1127B" w:rsidRDefault="00F1127B" w:rsidP="00F1127B">
      <w:pPr>
        <w:pStyle w:val="NoSpacing"/>
        <w:jc w:val="both"/>
        <w:rPr>
          <w:rFonts w:cs="Times New Roman"/>
          <w:szCs w:val="24"/>
          <w:lang w:val="en-GB"/>
        </w:rPr>
      </w:pPr>
    </w:p>
    <w:p w14:paraId="0329B669" w14:textId="77777777" w:rsidR="00F1127B" w:rsidRDefault="00F1127B" w:rsidP="00F1127B">
      <w:pPr>
        <w:pStyle w:val="NoSpacing"/>
        <w:jc w:val="both"/>
        <w:rPr>
          <w:rFonts w:cs="Times New Roman"/>
          <w:szCs w:val="24"/>
          <w:lang w:val="en-GB"/>
        </w:rPr>
      </w:pPr>
    </w:p>
    <w:p w14:paraId="72479629" w14:textId="77777777" w:rsidR="00F1127B" w:rsidRDefault="00F1127B" w:rsidP="00F1127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fldChar w:fldCharType="begin"/>
      </w:r>
      <w:r>
        <w:rPr>
          <w:rFonts w:cs="Times New Roman"/>
          <w:szCs w:val="24"/>
          <w:lang w:val="en-GB"/>
        </w:rPr>
        <w:instrText xml:space="preserve"> DATE \@ "dd MMMM yyyy" </w:instrText>
      </w:r>
      <w:r>
        <w:rPr>
          <w:rFonts w:cs="Times New Roman"/>
          <w:szCs w:val="24"/>
          <w:lang w:val="en-GB"/>
        </w:rPr>
        <w:fldChar w:fldCharType="separate"/>
      </w:r>
      <w:r>
        <w:rPr>
          <w:rFonts w:cs="Times New Roman"/>
          <w:noProof/>
          <w:szCs w:val="24"/>
          <w:lang w:val="en-GB"/>
        </w:rPr>
        <w:t>20 March 2025</w:t>
      </w:r>
      <w:r>
        <w:rPr>
          <w:rFonts w:cs="Times New Roman"/>
          <w:szCs w:val="24"/>
          <w:lang w:val="en-GB"/>
        </w:rPr>
        <w:fldChar w:fldCharType="end"/>
      </w:r>
    </w:p>
    <w:p w14:paraId="77771B8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07BFB" w14:textId="77777777" w:rsidR="00F1127B" w:rsidRDefault="00F1127B" w:rsidP="009139A6">
      <w:r>
        <w:separator/>
      </w:r>
    </w:p>
  </w:endnote>
  <w:endnote w:type="continuationSeparator" w:id="0">
    <w:p w14:paraId="3AD982D0" w14:textId="77777777" w:rsidR="00F1127B" w:rsidRDefault="00F112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5AA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0859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641F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C2454" w14:textId="77777777" w:rsidR="00F1127B" w:rsidRDefault="00F1127B" w:rsidP="009139A6">
      <w:r>
        <w:separator/>
      </w:r>
    </w:p>
  </w:footnote>
  <w:footnote w:type="continuationSeparator" w:id="0">
    <w:p w14:paraId="06839B7D" w14:textId="77777777" w:rsidR="00F1127B" w:rsidRDefault="00F112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CB7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5AC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E29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27B"/>
    <w:rsid w:val="000666E0"/>
    <w:rsid w:val="000A2E7A"/>
    <w:rsid w:val="00190DFA"/>
    <w:rsid w:val="002510B7"/>
    <w:rsid w:val="00270799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41901"/>
    <w:rsid w:val="00BA00AB"/>
    <w:rsid w:val="00C71834"/>
    <w:rsid w:val="00CB4ED9"/>
    <w:rsid w:val="00DE227A"/>
    <w:rsid w:val="00E61DA6"/>
    <w:rsid w:val="00EB3209"/>
    <w:rsid w:val="00F1127B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595D5"/>
  <w15:chartTrackingRefBased/>
  <w15:docId w15:val="{BFA12CF5-AB54-4CCF-A890-F7AB9D4D9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112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KingsPyon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2025-03-20T21:12:00Z</dcterms:created>
  <dcterms:modified xsi:type="dcterms:W3CDTF">2025-03-20T21:12:00Z</dcterms:modified>
</cp:coreProperties>
</file>