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2F8D5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JUSTICE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14:paraId="44C0C4F1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5028EB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E9144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57CC00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Broun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an inventory and</w:t>
      </w:r>
    </w:p>
    <w:p w14:paraId="7A39DDDC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valuation of certain pieces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belonged to John Arnold,</w:t>
      </w:r>
    </w:p>
    <w:p w14:paraId="1901342A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gentleman(q.v.), who had failed to appear on four occasions to answer William</w:t>
      </w:r>
    </w:p>
    <w:p w14:paraId="5E3AF0D2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Brightmer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 in an action for a debt of £7.</w:t>
      </w:r>
    </w:p>
    <w:p w14:paraId="16357FA9" w14:textId="77777777" w:rsidR="00396841" w:rsidRDefault="00396841" w:rsidP="0039684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</w:t>
      </w:r>
      <w:r>
        <w:rPr>
          <w:rFonts w:ascii="Times New Roman" w:hAnsi="Times New Roman" w:cs="Times New Roman"/>
          <w:sz w:val="24"/>
          <w:szCs w:val="24"/>
        </w:rPr>
        <w:t>19)</w:t>
      </w:r>
    </w:p>
    <w:p w14:paraId="1D6F21EE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Nicholas Bride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an inventory and</w:t>
      </w:r>
    </w:p>
    <w:p w14:paraId="4B756F64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valuation of certain pieces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belonged to Thomas Parker,</w:t>
      </w:r>
    </w:p>
    <w:p w14:paraId="733F378D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who had failed to appear on four occasions to answer Richard</w:t>
      </w:r>
    </w:p>
    <w:p w14:paraId="5B430F76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Trewe</w:t>
      </w:r>
      <w:proofErr w:type="spellEnd"/>
      <w:r>
        <w:rPr>
          <w:rFonts w:ascii="Times New Roman" w:hAnsi="Times New Roman" w:cs="Times New Roman"/>
          <w:sz w:val="24"/>
          <w:szCs w:val="24"/>
        </w:rPr>
        <w:t>, brewer(q.v.), in an action for a debt of 30s.</w:t>
      </w:r>
    </w:p>
    <w:p w14:paraId="36B509CB" w14:textId="77777777" w:rsidR="00396841" w:rsidRDefault="00396841" w:rsidP="0039684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</w:t>
      </w:r>
      <w:r>
        <w:rPr>
          <w:rFonts w:ascii="Times New Roman" w:hAnsi="Times New Roman" w:cs="Times New Roman"/>
          <w:sz w:val="24"/>
          <w:szCs w:val="24"/>
        </w:rPr>
        <w:t>19)</w:t>
      </w:r>
    </w:p>
    <w:p w14:paraId="5A45881C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3926F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57442" w14:textId="77777777" w:rsidR="00396841" w:rsidRDefault="00396841" w:rsidP="003968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303CD4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F5A1E" w14:textId="77777777" w:rsidR="00396841" w:rsidRDefault="00396841" w:rsidP="009139A6">
      <w:r>
        <w:separator/>
      </w:r>
    </w:p>
  </w:endnote>
  <w:endnote w:type="continuationSeparator" w:id="0">
    <w:p w14:paraId="7301057F" w14:textId="77777777" w:rsidR="00396841" w:rsidRDefault="003968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BB1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8B9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69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EAD9A" w14:textId="77777777" w:rsidR="00396841" w:rsidRDefault="00396841" w:rsidP="009139A6">
      <w:r>
        <w:separator/>
      </w:r>
    </w:p>
  </w:footnote>
  <w:footnote w:type="continuationSeparator" w:id="0">
    <w:p w14:paraId="1F8AA496" w14:textId="77777777" w:rsidR="00396841" w:rsidRDefault="003968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78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6F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7C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41"/>
    <w:rsid w:val="000666E0"/>
    <w:rsid w:val="002510B7"/>
    <w:rsid w:val="0039684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6FA33"/>
  <w15:chartTrackingRefBased/>
  <w15:docId w15:val="{C03E9C9D-C26A-4E89-8D50-6BA2BE0F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cp:lastPrinted>2022-04-08T19:57:00Z</cp:lastPrinted>
  <dcterms:created xsi:type="dcterms:W3CDTF">2022-04-08T19:57:00Z</dcterms:created>
  <dcterms:modified xsi:type="dcterms:W3CDTF">2022-04-08T19:58:00Z</dcterms:modified>
</cp:coreProperties>
</file>