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5C1AD" w14:textId="77777777" w:rsidR="00495978" w:rsidRDefault="00495978" w:rsidP="004959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JUSTE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fl.1489)</w:t>
      </w:r>
    </w:p>
    <w:p w14:paraId="1863C3FF" w14:textId="77777777" w:rsidR="00495978" w:rsidRDefault="00495978" w:rsidP="004959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 Paton maker.</w:t>
      </w:r>
    </w:p>
    <w:p w14:paraId="4662BF50" w14:textId="77777777" w:rsidR="00495978" w:rsidRDefault="00495978" w:rsidP="004959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524A4F" w14:textId="77777777" w:rsidR="00495978" w:rsidRDefault="00495978" w:rsidP="004959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F9A844" w14:textId="77777777" w:rsidR="00495978" w:rsidRDefault="00495978" w:rsidP="004959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1489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Spylman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 and 4 others.</w:t>
      </w:r>
    </w:p>
    <w:p w14:paraId="14B9244E" w14:textId="77777777" w:rsidR="00495978" w:rsidRDefault="00495978" w:rsidP="004959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F45FF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https://waalt.uh.edu/index.php/CP40no907Index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DB27185" w14:textId="77777777" w:rsidR="00495978" w:rsidRDefault="00495978" w:rsidP="004959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B9C319" w14:textId="77777777" w:rsidR="00495978" w:rsidRDefault="00495978" w:rsidP="0049597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E705F" w14:textId="77777777" w:rsidR="00495978" w:rsidRDefault="00495978" w:rsidP="0049597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September 2022</w:t>
      </w:r>
    </w:p>
    <w:p w14:paraId="7E8CE2F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31A90" w14:textId="77777777" w:rsidR="00495978" w:rsidRDefault="00495978" w:rsidP="009139A6">
      <w:r>
        <w:separator/>
      </w:r>
    </w:p>
  </w:endnote>
  <w:endnote w:type="continuationSeparator" w:id="0">
    <w:p w14:paraId="39F3EED4" w14:textId="77777777" w:rsidR="00495978" w:rsidRDefault="004959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169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77FC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74D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C4C63" w14:textId="77777777" w:rsidR="00495978" w:rsidRDefault="00495978" w:rsidP="009139A6">
      <w:r>
        <w:separator/>
      </w:r>
    </w:p>
  </w:footnote>
  <w:footnote w:type="continuationSeparator" w:id="0">
    <w:p w14:paraId="192DD4B0" w14:textId="77777777" w:rsidR="00495978" w:rsidRDefault="004959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97A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15D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3CAD7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978"/>
    <w:rsid w:val="000666E0"/>
    <w:rsid w:val="002510B7"/>
    <w:rsid w:val="0049597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4B963"/>
  <w15:chartTrackingRefBased/>
  <w15:docId w15:val="{74F40E85-9883-4CAD-9C7B-BBB6D1C7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9597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no907Inde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2022-09-28T14:37:00Z</dcterms:created>
  <dcterms:modified xsi:type="dcterms:W3CDTF">2022-09-28T14:37:00Z</dcterms:modified>
</cp:coreProperties>
</file>