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4C4C1" w14:textId="77777777" w:rsidR="002C2DDE" w:rsidRDefault="002C2DDE" w:rsidP="002C2D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JUSTE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04FCFA08" w14:textId="77777777" w:rsidR="002C2DDE" w:rsidRDefault="002C2DDE" w:rsidP="002C2D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Canon of Hartland.</w:t>
      </w:r>
    </w:p>
    <w:p w14:paraId="7810B72E" w14:textId="77777777" w:rsidR="002C2DDE" w:rsidRDefault="002C2DDE" w:rsidP="002C2DDE">
      <w:pPr>
        <w:pStyle w:val="NoSpacing"/>
        <w:rPr>
          <w:rFonts w:cs="Times New Roman"/>
          <w:szCs w:val="24"/>
        </w:rPr>
      </w:pPr>
    </w:p>
    <w:p w14:paraId="34505B58" w14:textId="77777777" w:rsidR="002C2DDE" w:rsidRDefault="002C2DDE" w:rsidP="002C2DDE">
      <w:pPr>
        <w:pStyle w:val="NoSpacing"/>
        <w:rPr>
          <w:rFonts w:cs="Times New Roman"/>
          <w:szCs w:val="24"/>
        </w:rPr>
      </w:pPr>
    </w:p>
    <w:p w14:paraId="09CD0DB9" w14:textId="77777777" w:rsidR="002C2DDE" w:rsidRDefault="002C2DDE" w:rsidP="002C2D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Dec.1444</w:t>
      </w:r>
      <w:r>
        <w:rPr>
          <w:rFonts w:cs="Times New Roman"/>
          <w:szCs w:val="24"/>
        </w:rPr>
        <w:tab/>
        <w:t>He was ordained deacon in the parochial church of Chudleigh, Devon.</w:t>
      </w:r>
    </w:p>
    <w:p w14:paraId="1A942204" w14:textId="77777777" w:rsidR="002C2DDE" w:rsidRDefault="002C2DDE" w:rsidP="002C2D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FE9A295" w14:textId="77777777" w:rsidR="002C2DDE" w:rsidRDefault="002C2DDE" w:rsidP="002C2DD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p.200)</w:t>
      </w:r>
    </w:p>
    <w:p w14:paraId="010F11A3" w14:textId="77777777" w:rsidR="002C2DDE" w:rsidRDefault="002C2DDE" w:rsidP="002C2DDE">
      <w:pPr>
        <w:pStyle w:val="NoSpacing"/>
        <w:rPr>
          <w:rFonts w:cs="Times New Roman"/>
          <w:szCs w:val="24"/>
        </w:rPr>
      </w:pPr>
    </w:p>
    <w:p w14:paraId="3A245615" w14:textId="77777777" w:rsidR="002C2DDE" w:rsidRDefault="002C2DDE" w:rsidP="002C2DDE">
      <w:pPr>
        <w:pStyle w:val="NoSpacing"/>
        <w:rPr>
          <w:rFonts w:cs="Times New Roman"/>
          <w:szCs w:val="24"/>
        </w:rPr>
      </w:pPr>
    </w:p>
    <w:p w14:paraId="1F07427E" w14:textId="77777777" w:rsidR="002C2DDE" w:rsidRDefault="002C2DDE" w:rsidP="002C2D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703F0D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371AD" w14:textId="77777777" w:rsidR="002C2DDE" w:rsidRDefault="002C2DDE" w:rsidP="009139A6">
      <w:r>
        <w:separator/>
      </w:r>
    </w:p>
  </w:endnote>
  <w:endnote w:type="continuationSeparator" w:id="0">
    <w:p w14:paraId="13B75C4A" w14:textId="77777777" w:rsidR="002C2DDE" w:rsidRDefault="002C2D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C91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382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935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169EB" w14:textId="77777777" w:rsidR="002C2DDE" w:rsidRDefault="002C2DDE" w:rsidP="009139A6">
      <w:r>
        <w:separator/>
      </w:r>
    </w:p>
  </w:footnote>
  <w:footnote w:type="continuationSeparator" w:id="0">
    <w:p w14:paraId="07D9CBA2" w14:textId="77777777" w:rsidR="002C2DDE" w:rsidRDefault="002C2D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77A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F4B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47A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DE"/>
    <w:rsid w:val="000666E0"/>
    <w:rsid w:val="002510B7"/>
    <w:rsid w:val="00270799"/>
    <w:rsid w:val="002C2DDE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93B2E"/>
  <w15:chartTrackingRefBased/>
  <w15:docId w15:val="{7A34300B-4FE2-48E0-BC07-5466ECCF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2024-12-20T10:38:00Z</dcterms:created>
  <dcterms:modified xsi:type="dcterms:W3CDTF">2024-12-20T10:39:00Z</dcterms:modified>
</cp:coreProperties>
</file>