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DE592" w14:textId="77777777" w:rsidR="002F3E69" w:rsidRDefault="002F3E69" w:rsidP="002F3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Edith JURDEN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d.1405)</w:t>
      </w:r>
    </w:p>
    <w:p w14:paraId="02AD0775" w14:textId="77777777" w:rsidR="002F3E69" w:rsidRDefault="002F3E69" w:rsidP="002F3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303B8E5" w14:textId="77777777" w:rsidR="002F3E69" w:rsidRDefault="002F3E69" w:rsidP="002F3E69">
      <w:pPr>
        <w:rPr>
          <w:rFonts w:ascii="Times New Roman" w:hAnsi="Times New Roman" w:cs="Times New Roman"/>
          <w:sz w:val="24"/>
          <w:szCs w:val="24"/>
        </w:rPr>
      </w:pPr>
    </w:p>
    <w:p w14:paraId="00D8F52D" w14:textId="77777777" w:rsidR="002F3E69" w:rsidRDefault="002F3E69" w:rsidP="002F3E69">
      <w:pPr>
        <w:rPr>
          <w:rFonts w:ascii="Times New Roman" w:hAnsi="Times New Roman" w:cs="Times New Roman"/>
          <w:sz w:val="24"/>
          <w:szCs w:val="24"/>
        </w:rPr>
      </w:pPr>
    </w:p>
    <w:p w14:paraId="1E426A82" w14:textId="77777777" w:rsidR="002F3E69" w:rsidRDefault="002F3E69" w:rsidP="002F3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Nov.1405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74FCC8AD" w14:textId="77777777" w:rsidR="002F3E69" w:rsidRDefault="002F3E69" w:rsidP="002F3E69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p.246)</w:t>
      </w:r>
    </w:p>
    <w:p w14:paraId="20AB9D2F" w14:textId="77777777" w:rsidR="002F3E69" w:rsidRDefault="002F3E69" w:rsidP="002F3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Nov.</w:t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72B9C766" w14:textId="77777777" w:rsidR="002F3E69" w:rsidRDefault="002F3E69" w:rsidP="002F3E69">
      <w:pPr>
        <w:rPr>
          <w:rFonts w:ascii="Times New Roman" w:hAnsi="Times New Roman" w:cs="Times New Roman"/>
          <w:sz w:val="24"/>
          <w:szCs w:val="24"/>
        </w:rPr>
      </w:pPr>
    </w:p>
    <w:p w14:paraId="5C237E27" w14:textId="77777777" w:rsidR="002F3E69" w:rsidRDefault="002F3E69" w:rsidP="002F3E69">
      <w:pPr>
        <w:rPr>
          <w:rFonts w:ascii="Times New Roman" w:hAnsi="Times New Roman" w:cs="Times New Roman"/>
          <w:sz w:val="24"/>
          <w:szCs w:val="24"/>
        </w:rPr>
      </w:pPr>
    </w:p>
    <w:p w14:paraId="58AB7FCC" w14:textId="77777777" w:rsidR="002F3E69" w:rsidRDefault="002F3E69" w:rsidP="002F3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December 2021</w:t>
      </w:r>
    </w:p>
    <w:p w14:paraId="4ACDC19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D2FD8" w14:textId="77777777" w:rsidR="002F3E69" w:rsidRDefault="002F3E69" w:rsidP="009139A6">
      <w:r>
        <w:separator/>
      </w:r>
    </w:p>
  </w:endnote>
  <w:endnote w:type="continuationSeparator" w:id="0">
    <w:p w14:paraId="31ADF4E1" w14:textId="77777777" w:rsidR="002F3E69" w:rsidRDefault="002F3E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096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2E73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24A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8AB53" w14:textId="77777777" w:rsidR="002F3E69" w:rsidRDefault="002F3E69" w:rsidP="009139A6">
      <w:r>
        <w:separator/>
      </w:r>
    </w:p>
  </w:footnote>
  <w:footnote w:type="continuationSeparator" w:id="0">
    <w:p w14:paraId="7EF070FB" w14:textId="77777777" w:rsidR="002F3E69" w:rsidRDefault="002F3E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A19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A60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105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E69"/>
    <w:rsid w:val="000666E0"/>
    <w:rsid w:val="002510B7"/>
    <w:rsid w:val="002F3E6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1674F"/>
  <w15:chartTrackingRefBased/>
  <w15:docId w15:val="{994A3F2B-738C-4E36-8687-CFE0CA10B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E6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2022-01-24T11:26:00Z</dcterms:created>
  <dcterms:modified xsi:type="dcterms:W3CDTF">2022-01-24T11:26:00Z</dcterms:modified>
</cp:coreProperties>
</file>