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49DF7" w14:textId="77777777" w:rsidR="00184E09" w:rsidRDefault="00184E09" w:rsidP="00184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JURDAYN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21DCFB54" w14:textId="77777777" w:rsidR="00184E09" w:rsidRDefault="00184E09" w:rsidP="00184E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27CE3" w14:textId="77777777" w:rsidR="00184E09" w:rsidRDefault="00184E09" w:rsidP="00184E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9DF339" w14:textId="77777777" w:rsidR="00184E09" w:rsidRDefault="00184E09" w:rsidP="00184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0788949F" w14:textId="77777777" w:rsidR="00184E09" w:rsidRDefault="00184E09" w:rsidP="00184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tenth and the fifteenth granted at the last Parliament,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DBA531B" w14:textId="77777777" w:rsidR="00184E09" w:rsidRDefault="00184E09" w:rsidP="00184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excepting Oxford.</w:t>
      </w:r>
    </w:p>
    <w:p w14:paraId="10130742" w14:textId="77777777" w:rsidR="00184E09" w:rsidRDefault="00184E09" w:rsidP="00184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450A174A" w14:textId="77777777" w:rsidR="00184E09" w:rsidRDefault="00184E09" w:rsidP="00184E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2C4115" w14:textId="77777777" w:rsidR="00184E09" w:rsidRDefault="00184E09" w:rsidP="00184E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C99C3E" w14:textId="77777777" w:rsidR="00184E09" w:rsidRPr="00680D2B" w:rsidRDefault="00184E09" w:rsidP="00184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0DF5CDFD" w14:textId="047BD9A8" w:rsidR="00BA00AB" w:rsidRPr="00184E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84E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3A71A" w14:textId="77777777" w:rsidR="00184E09" w:rsidRDefault="00184E09" w:rsidP="009139A6">
      <w:r>
        <w:separator/>
      </w:r>
    </w:p>
  </w:endnote>
  <w:endnote w:type="continuationSeparator" w:id="0">
    <w:p w14:paraId="73BB78F4" w14:textId="77777777" w:rsidR="00184E09" w:rsidRDefault="00184E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CFB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9732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032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C0F32" w14:textId="77777777" w:rsidR="00184E09" w:rsidRDefault="00184E09" w:rsidP="009139A6">
      <w:r>
        <w:separator/>
      </w:r>
    </w:p>
  </w:footnote>
  <w:footnote w:type="continuationSeparator" w:id="0">
    <w:p w14:paraId="552E821A" w14:textId="77777777" w:rsidR="00184E09" w:rsidRDefault="00184E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984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E9E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C64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09"/>
    <w:rsid w:val="000666E0"/>
    <w:rsid w:val="00184E0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A9894"/>
  <w15:chartTrackingRefBased/>
  <w15:docId w15:val="{13EF7A3C-03FC-4D5A-8EC6-8E7451DA6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2021-05-03T14:28:00Z</dcterms:created>
  <dcterms:modified xsi:type="dcterms:W3CDTF">2021-05-03T14:29:00Z</dcterms:modified>
</cp:coreProperties>
</file>