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8E209" w14:textId="77777777" w:rsidR="003926E8" w:rsidRDefault="003926E8" w:rsidP="003926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JURDAN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1246CBB" w14:textId="77777777" w:rsidR="003926E8" w:rsidRDefault="003926E8" w:rsidP="003926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6C0645" w14:textId="77777777" w:rsidR="003926E8" w:rsidRDefault="003926E8" w:rsidP="003926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3951B8" w14:textId="77777777" w:rsidR="003926E8" w:rsidRDefault="003926E8" w:rsidP="003926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4600D2B7" w14:textId="77777777" w:rsidR="003926E8" w:rsidRDefault="003926E8" w:rsidP="003926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28A08C46" w14:textId="77777777" w:rsidR="003926E8" w:rsidRDefault="003926E8" w:rsidP="003926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, except Oxford, the taxes of a fifteenth and a tenth, with no one</w:t>
      </w:r>
    </w:p>
    <w:p w14:paraId="32323272" w14:textId="77777777" w:rsidR="003926E8" w:rsidRDefault="003926E8" w:rsidP="003926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being spared.    (C.F.R. 1405-13 p.61)</w:t>
      </w:r>
    </w:p>
    <w:p w14:paraId="4AC61129" w14:textId="77777777" w:rsidR="003926E8" w:rsidRDefault="003926E8" w:rsidP="003926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8D3241" w14:textId="77777777" w:rsidR="003926E8" w:rsidRDefault="003926E8" w:rsidP="003926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CDB1B7" w14:textId="77777777" w:rsidR="003926E8" w:rsidRDefault="003926E8" w:rsidP="003926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2021</w:t>
      </w:r>
    </w:p>
    <w:p w14:paraId="40E0DA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295ED" w14:textId="77777777" w:rsidR="003926E8" w:rsidRDefault="003926E8" w:rsidP="009139A6">
      <w:r>
        <w:separator/>
      </w:r>
    </w:p>
  </w:endnote>
  <w:endnote w:type="continuationSeparator" w:id="0">
    <w:p w14:paraId="6AB2CF1E" w14:textId="77777777" w:rsidR="003926E8" w:rsidRDefault="003926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D4D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936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5AF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C1E29" w14:textId="77777777" w:rsidR="003926E8" w:rsidRDefault="003926E8" w:rsidP="009139A6">
      <w:r>
        <w:separator/>
      </w:r>
    </w:p>
  </w:footnote>
  <w:footnote w:type="continuationSeparator" w:id="0">
    <w:p w14:paraId="0C0BCED0" w14:textId="77777777" w:rsidR="003926E8" w:rsidRDefault="003926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895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333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4D9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E8"/>
    <w:rsid w:val="000666E0"/>
    <w:rsid w:val="002510B7"/>
    <w:rsid w:val="003926E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A9E5B"/>
  <w15:chartTrackingRefBased/>
  <w15:docId w15:val="{D1B39E96-D507-49E4-BF37-471D6356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2021-10-06T18:20:00Z</dcterms:created>
  <dcterms:modified xsi:type="dcterms:W3CDTF">2021-10-06T18:20:00Z</dcterms:modified>
</cp:coreProperties>
</file>