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5725D" w14:textId="1553CF95" w:rsidR="00646529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JURDAN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B4F46BE" w14:textId="527348B7" w:rsidR="00646529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Weston.</w:t>
      </w:r>
    </w:p>
    <w:p w14:paraId="4A212A2F" w14:textId="77777777" w:rsidR="00646529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5C2317" w14:textId="77777777" w:rsidR="00646529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BB1746" w14:textId="77777777" w:rsidR="00646529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2678C441" w14:textId="77777777" w:rsidR="00646529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Staffordshire.</w:t>
      </w:r>
    </w:p>
    <w:p w14:paraId="020DB3B4" w14:textId="77777777" w:rsidR="00646529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2B3BBCF" w14:textId="77777777" w:rsidR="00646529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38CF9E" w14:textId="77777777" w:rsidR="00646529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819B98" w14:textId="77777777" w:rsidR="00646529" w:rsidRPr="00680D2B" w:rsidRDefault="00646529" w:rsidP="00646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767633D8" w14:textId="313ADCBA" w:rsidR="00BA00AB" w:rsidRPr="0064652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46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083E0" w14:textId="77777777" w:rsidR="00646529" w:rsidRDefault="00646529" w:rsidP="009139A6">
      <w:r>
        <w:separator/>
      </w:r>
    </w:p>
  </w:endnote>
  <w:endnote w:type="continuationSeparator" w:id="0">
    <w:p w14:paraId="67C4F623" w14:textId="77777777" w:rsidR="00646529" w:rsidRDefault="006465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EF7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24D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55C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FE2E6" w14:textId="77777777" w:rsidR="00646529" w:rsidRDefault="00646529" w:rsidP="009139A6">
      <w:r>
        <w:separator/>
      </w:r>
    </w:p>
  </w:footnote>
  <w:footnote w:type="continuationSeparator" w:id="0">
    <w:p w14:paraId="6AAC4EB5" w14:textId="77777777" w:rsidR="00646529" w:rsidRDefault="006465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178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67E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A44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529"/>
    <w:rsid w:val="000666E0"/>
    <w:rsid w:val="002510B7"/>
    <w:rsid w:val="005C130B"/>
    <w:rsid w:val="0064652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D1930"/>
  <w15:chartTrackingRefBased/>
  <w15:docId w15:val="{87FAA7C0-7BE4-400F-84B2-35BFA2B4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2021-05-04T15:24:00Z</dcterms:created>
  <dcterms:modified xsi:type="dcterms:W3CDTF">2021-05-04T15:25:00Z</dcterms:modified>
</cp:coreProperties>
</file>