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C1B8" w14:textId="617F8907" w:rsidR="00BA00AB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JURDAN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74B8C455" w14:textId="60B2E5D8" w:rsidR="001D5935" w:rsidRDefault="001D59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Wolfeton.</w:t>
      </w:r>
    </w:p>
    <w:p w14:paraId="668B9A81" w14:textId="14B33E01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E587F" w14:textId="2D75D974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3FE66" w14:textId="6AFF69FB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 Dorset,</w:t>
      </w:r>
    </w:p>
    <w:p w14:paraId="6391A8E9" w14:textId="09879A79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323DD37F" w14:textId="2BC6B37E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19-57)</w:t>
      </w:r>
    </w:p>
    <w:p w14:paraId="00E0A458" w14:textId="450D86F4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F2751" w14:textId="01942A38" w:rsid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44704" w14:textId="4AF8C5EB" w:rsidR="00150A55" w:rsidRPr="00150A55" w:rsidRDefault="00150A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sectPr w:rsidR="00150A55" w:rsidRPr="00150A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65BED" w14:textId="77777777" w:rsidR="00150A55" w:rsidRDefault="00150A55" w:rsidP="009139A6">
      <w:r>
        <w:separator/>
      </w:r>
    </w:p>
  </w:endnote>
  <w:endnote w:type="continuationSeparator" w:id="0">
    <w:p w14:paraId="31E5D43C" w14:textId="77777777" w:rsidR="00150A55" w:rsidRDefault="00150A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28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58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272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A771A" w14:textId="77777777" w:rsidR="00150A55" w:rsidRDefault="00150A55" w:rsidP="009139A6">
      <w:r>
        <w:separator/>
      </w:r>
    </w:p>
  </w:footnote>
  <w:footnote w:type="continuationSeparator" w:id="0">
    <w:p w14:paraId="1B2B4565" w14:textId="77777777" w:rsidR="00150A55" w:rsidRDefault="00150A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A8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054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1B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55"/>
    <w:rsid w:val="000666E0"/>
    <w:rsid w:val="00150A55"/>
    <w:rsid w:val="001D593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C0C9"/>
  <w15:chartTrackingRefBased/>
  <w15:docId w15:val="{E472865C-667B-42BA-BABF-6DFA8439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0A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2022-02-28T16:05:00Z</dcterms:created>
  <dcterms:modified xsi:type="dcterms:W3CDTF">2022-02-28T16:18:00Z</dcterms:modified>
</cp:coreProperties>
</file>