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9F0BD" w14:textId="77777777" w:rsidR="007E20C2" w:rsidRDefault="007E20C2" w:rsidP="007E20C2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JURDAN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5B556A36" w14:textId="77777777" w:rsidR="007E20C2" w:rsidRDefault="007E20C2" w:rsidP="007E20C2">
      <w:pPr>
        <w:pStyle w:val="NoSpacing"/>
        <w:rPr>
          <w:rFonts w:cs="Times New Roman"/>
          <w:szCs w:val="24"/>
        </w:rPr>
      </w:pPr>
    </w:p>
    <w:p w14:paraId="76D87481" w14:textId="77777777" w:rsidR="007E20C2" w:rsidRDefault="007E20C2" w:rsidP="007E20C2">
      <w:pPr>
        <w:pStyle w:val="NoSpacing"/>
        <w:rPr>
          <w:rFonts w:cs="Times New Roman"/>
          <w:szCs w:val="24"/>
        </w:rPr>
      </w:pPr>
    </w:p>
    <w:p w14:paraId="68FA5F5D" w14:textId="77777777" w:rsidR="007E20C2" w:rsidRDefault="007E20C2" w:rsidP="007E20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Tavistock</w:t>
      </w:r>
      <w:proofErr w:type="spellEnd"/>
      <w:r>
        <w:rPr>
          <w:rFonts w:cs="Times New Roman"/>
          <w:szCs w:val="24"/>
        </w:rPr>
        <w:t>, Devon,</w:t>
      </w:r>
    </w:p>
    <w:p w14:paraId="68295F34" w14:textId="77777777" w:rsidR="007E20C2" w:rsidRDefault="007E20C2" w:rsidP="007E20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Sir John </w:t>
      </w:r>
      <w:proofErr w:type="spellStart"/>
      <w:r>
        <w:rPr>
          <w:rFonts w:cs="Times New Roman"/>
          <w:szCs w:val="24"/>
        </w:rPr>
        <w:t>Colshill</w:t>
      </w:r>
      <w:proofErr w:type="spellEnd"/>
      <w:r>
        <w:rPr>
          <w:rFonts w:cs="Times New Roman"/>
          <w:szCs w:val="24"/>
        </w:rPr>
        <w:t>(q.v.).</w:t>
      </w:r>
    </w:p>
    <w:p w14:paraId="163647BA" w14:textId="77777777" w:rsidR="007E20C2" w:rsidRDefault="007E20C2" w:rsidP="007E20C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B6A6B62" w14:textId="77777777" w:rsidR="007E20C2" w:rsidRDefault="007E20C2" w:rsidP="007E20C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p.74)</w:t>
      </w:r>
    </w:p>
    <w:p w14:paraId="7CA66D02" w14:textId="77777777" w:rsidR="007E20C2" w:rsidRDefault="007E20C2" w:rsidP="007E20C2">
      <w:pPr>
        <w:pStyle w:val="NoSpacing"/>
        <w:rPr>
          <w:rFonts w:eastAsia="Times New Roman" w:cs="Times New Roman"/>
          <w:szCs w:val="24"/>
        </w:rPr>
      </w:pPr>
    </w:p>
    <w:p w14:paraId="17B0E0D6" w14:textId="77777777" w:rsidR="007E20C2" w:rsidRDefault="007E20C2" w:rsidP="007E20C2">
      <w:pPr>
        <w:pStyle w:val="NoSpacing"/>
        <w:rPr>
          <w:rFonts w:eastAsia="Times New Roman" w:cs="Times New Roman"/>
          <w:szCs w:val="24"/>
        </w:rPr>
      </w:pPr>
    </w:p>
    <w:p w14:paraId="77AE3600" w14:textId="77777777" w:rsidR="007E20C2" w:rsidRDefault="007E20C2" w:rsidP="007E20C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June 2023</w:t>
      </w:r>
    </w:p>
    <w:p w14:paraId="116158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88661" w14:textId="77777777" w:rsidR="007E20C2" w:rsidRDefault="007E20C2" w:rsidP="009139A6">
      <w:r>
        <w:separator/>
      </w:r>
    </w:p>
  </w:endnote>
  <w:endnote w:type="continuationSeparator" w:id="0">
    <w:p w14:paraId="02B96CD0" w14:textId="77777777" w:rsidR="007E20C2" w:rsidRDefault="007E20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DFF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C8D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FC0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2A67" w14:textId="77777777" w:rsidR="007E20C2" w:rsidRDefault="007E20C2" w:rsidP="009139A6">
      <w:r>
        <w:separator/>
      </w:r>
    </w:p>
  </w:footnote>
  <w:footnote w:type="continuationSeparator" w:id="0">
    <w:p w14:paraId="5EEBF472" w14:textId="77777777" w:rsidR="007E20C2" w:rsidRDefault="007E20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129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8DE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124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0C2"/>
    <w:rsid w:val="000666E0"/>
    <w:rsid w:val="002510B7"/>
    <w:rsid w:val="005C130B"/>
    <w:rsid w:val="007E20C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88121"/>
  <w15:chartTrackingRefBased/>
  <w15:docId w15:val="{070EA01E-386D-4662-84EF-091A921F3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2023-06-09T20:44:00Z</dcterms:created>
  <dcterms:modified xsi:type="dcterms:W3CDTF">2023-06-09T20:45:00Z</dcterms:modified>
</cp:coreProperties>
</file>