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1F" w:rsidRDefault="0076161F" w:rsidP="0076161F">
      <w:pPr>
        <w:pStyle w:val="NoSpacing"/>
      </w:pPr>
      <w:r>
        <w:rPr>
          <w:u w:val="single"/>
        </w:rPr>
        <w:t>James JURDAN</w:t>
      </w:r>
      <w:r>
        <w:t xml:space="preserve">   </w:t>
      </w:r>
      <w:proofErr w:type="gramStart"/>
      <w:r>
        <w:t xml:space="preserve">   (</w:t>
      </w:r>
      <w:proofErr w:type="gramEnd"/>
      <w:r>
        <w:t>fl.1429)</w:t>
      </w:r>
    </w:p>
    <w:p w:rsidR="0076161F" w:rsidRDefault="00330A84" w:rsidP="0076161F">
      <w:pPr>
        <w:pStyle w:val="NoSpacing"/>
      </w:pPr>
      <w:r>
        <w:t>of Bodmin Priory.</w:t>
      </w:r>
    </w:p>
    <w:p w:rsidR="0076161F" w:rsidRDefault="0076161F" w:rsidP="0076161F">
      <w:pPr>
        <w:pStyle w:val="NoSpacing"/>
      </w:pPr>
    </w:p>
    <w:p w:rsidR="0076161F" w:rsidRDefault="0076161F" w:rsidP="0076161F">
      <w:pPr>
        <w:pStyle w:val="NoSpacing"/>
      </w:pPr>
    </w:p>
    <w:p w:rsidR="0076161F" w:rsidRDefault="0076161F" w:rsidP="0076161F">
      <w:pPr>
        <w:pStyle w:val="NoSpacing"/>
        <w:ind w:left="1440" w:hanging="1440"/>
      </w:pPr>
      <w:r>
        <w:t>15 Feb.1429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 Bishop.</w:t>
      </w:r>
    </w:p>
    <w:p w:rsidR="0076161F" w:rsidRDefault="0076161F" w:rsidP="0076161F">
      <w:pPr>
        <w:pStyle w:val="NoSpacing"/>
      </w:pPr>
      <w:r>
        <w:tab/>
      </w:r>
      <w:r>
        <w:tab/>
        <w:t>(“Register of Edmund Lacy, Bishop of Exeter 1420-55” part 4 p.122)</w:t>
      </w:r>
    </w:p>
    <w:p w:rsidR="00414358" w:rsidRDefault="00414358" w:rsidP="0076161F">
      <w:pPr>
        <w:pStyle w:val="NoSpacing"/>
      </w:pPr>
      <w:r>
        <w:t>12 Mar.</w:t>
      </w:r>
      <w:r>
        <w:tab/>
        <w:t>He was ordained deacon in the same place by the Bishop.  (ibid.p.124)</w:t>
      </w:r>
    </w:p>
    <w:p w:rsidR="000C2E94" w:rsidRDefault="000C2E94" w:rsidP="000C2E94">
      <w:pPr>
        <w:pStyle w:val="NoSpacing"/>
      </w:pPr>
      <w:r>
        <w:t>26 Mar.</w:t>
      </w:r>
      <w:r>
        <w:tab/>
        <w:t xml:space="preserve">He was ordained priest in the chapel within the manor of </w:t>
      </w:r>
      <w:proofErr w:type="spellStart"/>
      <w:r>
        <w:t>Crediton</w:t>
      </w:r>
      <w:proofErr w:type="spellEnd"/>
      <w:r>
        <w:t>.</w:t>
      </w:r>
    </w:p>
    <w:p w:rsidR="000C2E94" w:rsidRDefault="000C2E94" w:rsidP="000C2E94">
      <w:pPr>
        <w:pStyle w:val="NoSpacing"/>
      </w:pPr>
      <w:r>
        <w:tab/>
      </w:r>
      <w:r>
        <w:tab/>
        <w:t>(ibid.p.125)</w:t>
      </w:r>
    </w:p>
    <w:p w:rsidR="000C2E94" w:rsidRDefault="000C2E94" w:rsidP="0076161F">
      <w:pPr>
        <w:pStyle w:val="NoSpacing"/>
      </w:pPr>
    </w:p>
    <w:p w:rsidR="0076161F" w:rsidRDefault="0076161F" w:rsidP="0076161F">
      <w:pPr>
        <w:pStyle w:val="NoSpacing"/>
      </w:pPr>
    </w:p>
    <w:p w:rsidR="00414358" w:rsidRDefault="00414358" w:rsidP="0076161F">
      <w:pPr>
        <w:pStyle w:val="NoSpacing"/>
      </w:pPr>
      <w:r>
        <w:t>29 June 2016</w:t>
      </w:r>
    </w:p>
    <w:p w:rsidR="000C2E94" w:rsidRDefault="000C2E94" w:rsidP="0076161F">
      <w:pPr>
        <w:pStyle w:val="NoSpacing"/>
      </w:pPr>
      <w:r>
        <w:t xml:space="preserve">  1 July 2016</w:t>
      </w:r>
      <w:bookmarkStart w:id="0" w:name="_GoBack"/>
      <w:bookmarkEnd w:id="0"/>
    </w:p>
    <w:p w:rsidR="006B2F86" w:rsidRPr="0076161F" w:rsidRDefault="00330A84" w:rsidP="00E71FC3">
      <w:pPr>
        <w:pStyle w:val="NoSpacing"/>
      </w:pPr>
      <w:r>
        <w:t xml:space="preserve"> </w:t>
      </w:r>
    </w:p>
    <w:sectPr w:rsidR="006B2F86" w:rsidRPr="007616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61F" w:rsidRDefault="0076161F" w:rsidP="00E71FC3">
      <w:pPr>
        <w:spacing w:after="0" w:line="240" w:lineRule="auto"/>
      </w:pPr>
      <w:r>
        <w:separator/>
      </w:r>
    </w:p>
  </w:endnote>
  <w:endnote w:type="continuationSeparator" w:id="0">
    <w:p w:rsidR="0076161F" w:rsidRDefault="007616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61F" w:rsidRDefault="0076161F" w:rsidP="00E71FC3">
      <w:pPr>
        <w:spacing w:after="0" w:line="240" w:lineRule="auto"/>
      </w:pPr>
      <w:r>
        <w:separator/>
      </w:r>
    </w:p>
  </w:footnote>
  <w:footnote w:type="continuationSeparator" w:id="0">
    <w:p w:rsidR="0076161F" w:rsidRDefault="007616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1F"/>
    <w:rsid w:val="000C2E94"/>
    <w:rsid w:val="001A7C09"/>
    <w:rsid w:val="00330A84"/>
    <w:rsid w:val="00414358"/>
    <w:rsid w:val="00733BE7"/>
    <w:rsid w:val="007616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CD2BD"/>
  <w15:chartTrackingRefBased/>
  <w15:docId w15:val="{5A1FC107-2332-457D-B257-E39FA453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2016-06-27T10:48:00Z</dcterms:created>
  <dcterms:modified xsi:type="dcterms:W3CDTF">2016-07-01T15:50:00Z</dcterms:modified>
</cp:coreProperties>
</file>