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7685" w14:textId="77777777" w:rsidR="000F3EF4" w:rsidRDefault="000F3EF4" w:rsidP="000F3E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JUNER</w:t>
      </w:r>
      <w:r>
        <w:rPr>
          <w:rFonts w:cs="Times New Roman"/>
          <w:szCs w:val="24"/>
        </w:rPr>
        <w:t xml:space="preserve">        (fl.1467)</w:t>
      </w:r>
    </w:p>
    <w:p w14:paraId="18918D0F" w14:textId="77777777" w:rsidR="000F3EF4" w:rsidRDefault="000F3EF4" w:rsidP="000F3E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Yeoman.</w:t>
      </w:r>
    </w:p>
    <w:p w14:paraId="22DD2988" w14:textId="77777777" w:rsidR="000F3EF4" w:rsidRDefault="000F3EF4" w:rsidP="000F3EF4">
      <w:pPr>
        <w:pStyle w:val="NoSpacing"/>
        <w:rPr>
          <w:rFonts w:cs="Times New Roman"/>
          <w:szCs w:val="24"/>
        </w:rPr>
      </w:pPr>
    </w:p>
    <w:p w14:paraId="198EF8E9" w14:textId="77777777" w:rsidR="000F3EF4" w:rsidRDefault="000F3EF4" w:rsidP="000F3EF4">
      <w:pPr>
        <w:pStyle w:val="NoSpacing"/>
        <w:rPr>
          <w:rFonts w:cs="Times New Roman"/>
          <w:szCs w:val="24"/>
        </w:rPr>
      </w:pPr>
    </w:p>
    <w:p w14:paraId="1CEFC675" w14:textId="77777777" w:rsidR="000F3EF4" w:rsidRDefault="000F3EF4" w:rsidP="000F3E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Margaret Wyfold(q.v.).</w:t>
      </w:r>
    </w:p>
    <w:p w14:paraId="359D38BE" w14:textId="77777777" w:rsidR="000F3EF4" w:rsidRDefault="000F3EF4" w:rsidP="000F3E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6B969A60" w14:textId="77777777" w:rsidR="000F3EF4" w:rsidRDefault="000F3EF4" w:rsidP="000F3EF4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xliii</w:t>
      </w:r>
      <w:proofErr w:type="spellEnd"/>
      <w:r>
        <w:rPr>
          <w:rFonts w:cs="Times New Roman"/>
          <w:szCs w:val="24"/>
        </w:rPr>
        <w:t>)</w:t>
      </w:r>
    </w:p>
    <w:p w14:paraId="0BAD4E6A" w14:textId="77777777" w:rsidR="000F3EF4" w:rsidRDefault="000F3EF4" w:rsidP="000F3EF4">
      <w:pPr>
        <w:pStyle w:val="NoSpacing"/>
        <w:rPr>
          <w:rFonts w:cs="Times New Roman"/>
          <w:szCs w:val="24"/>
        </w:rPr>
      </w:pPr>
    </w:p>
    <w:p w14:paraId="12A5DD9A" w14:textId="77777777" w:rsidR="000F3EF4" w:rsidRDefault="000F3EF4" w:rsidP="000F3EF4">
      <w:pPr>
        <w:pStyle w:val="NoSpacing"/>
        <w:rPr>
          <w:rFonts w:cs="Times New Roman"/>
          <w:szCs w:val="24"/>
        </w:rPr>
      </w:pPr>
    </w:p>
    <w:p w14:paraId="00330D0E" w14:textId="77777777" w:rsidR="000F3EF4" w:rsidRDefault="000F3EF4" w:rsidP="000F3E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0F7B33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F0EB4" w14:textId="77777777" w:rsidR="000F3EF4" w:rsidRDefault="000F3EF4" w:rsidP="009139A6">
      <w:r>
        <w:separator/>
      </w:r>
    </w:p>
  </w:endnote>
  <w:endnote w:type="continuationSeparator" w:id="0">
    <w:p w14:paraId="39092F11" w14:textId="77777777" w:rsidR="000F3EF4" w:rsidRDefault="000F3E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A1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F0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23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84EC4" w14:textId="77777777" w:rsidR="000F3EF4" w:rsidRDefault="000F3EF4" w:rsidP="009139A6">
      <w:r>
        <w:separator/>
      </w:r>
    </w:p>
  </w:footnote>
  <w:footnote w:type="continuationSeparator" w:id="0">
    <w:p w14:paraId="1A02F7B7" w14:textId="77777777" w:rsidR="000F3EF4" w:rsidRDefault="000F3E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1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EE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ACE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F4"/>
    <w:rsid w:val="000666E0"/>
    <w:rsid w:val="000A2E7A"/>
    <w:rsid w:val="000F3EF4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A2F3C"/>
  <w15:chartTrackingRefBased/>
  <w15:docId w15:val="{4BE23E4D-5AF1-4894-A956-C72C6D39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2025-05-25T20:02:00Z</dcterms:created>
  <dcterms:modified xsi:type="dcterms:W3CDTF">2025-05-25T20:02:00Z</dcterms:modified>
</cp:coreProperties>
</file>