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75FFC" w14:textId="77777777" w:rsidR="009A3AE8" w:rsidRDefault="009A3AE8" w:rsidP="009A3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Walter JULYAN</w:t>
      </w:r>
      <w:r>
        <w:rPr>
          <w:rFonts w:cs="Times New Roman"/>
          <w:szCs w:val="24"/>
        </w:rPr>
        <w:t xml:space="preserve">        (fl.1407)</w:t>
      </w:r>
    </w:p>
    <w:p w14:paraId="76FA22C8" w14:textId="77777777" w:rsidR="009A3AE8" w:rsidRDefault="009A3AE8" w:rsidP="009A3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Leyghton</w:t>
      </w:r>
      <w:proofErr w:type="spellEnd"/>
      <w:r>
        <w:rPr>
          <w:rFonts w:cs="Times New Roman"/>
          <w:szCs w:val="24"/>
        </w:rPr>
        <w:t>.</w:t>
      </w:r>
    </w:p>
    <w:p w14:paraId="7515437F" w14:textId="77777777" w:rsidR="009A3AE8" w:rsidRDefault="009A3AE8" w:rsidP="009A3AE8">
      <w:pPr>
        <w:pStyle w:val="NoSpacing"/>
        <w:rPr>
          <w:rFonts w:cs="Times New Roman"/>
          <w:szCs w:val="24"/>
        </w:rPr>
      </w:pPr>
    </w:p>
    <w:p w14:paraId="4BCB4E41" w14:textId="77777777" w:rsidR="009A3AE8" w:rsidRDefault="009A3AE8" w:rsidP="009A3AE8">
      <w:pPr>
        <w:pStyle w:val="NoSpacing"/>
        <w:rPr>
          <w:rFonts w:cs="Times New Roman"/>
          <w:szCs w:val="24"/>
        </w:rPr>
      </w:pPr>
    </w:p>
    <w:p w14:paraId="5185FBD6" w14:textId="77777777" w:rsidR="009A3AE8" w:rsidRDefault="009A3AE8" w:rsidP="009A3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Jan.1407</w:t>
      </w:r>
      <w:r>
        <w:rPr>
          <w:rFonts w:cs="Times New Roman"/>
          <w:szCs w:val="24"/>
        </w:rPr>
        <w:tab/>
        <w:t xml:space="preserve">He was a </w:t>
      </w:r>
      <w:proofErr w:type="spellStart"/>
      <w:r>
        <w:rPr>
          <w:rFonts w:cs="Times New Roman"/>
          <w:szCs w:val="24"/>
        </w:rPr>
        <w:t>compugator</w:t>
      </w:r>
      <w:proofErr w:type="spellEnd"/>
      <w:r>
        <w:rPr>
          <w:rFonts w:cs="Times New Roman"/>
          <w:szCs w:val="24"/>
        </w:rPr>
        <w:t xml:space="preserve"> for Thomas Warde, clerk(q.v.), who was being tried</w:t>
      </w:r>
    </w:p>
    <w:p w14:paraId="1C1B33FC" w14:textId="77777777" w:rsidR="009A3AE8" w:rsidRDefault="009A3AE8" w:rsidP="009A3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for robbery and murder.</w:t>
      </w:r>
    </w:p>
    <w:p w14:paraId="5AA60BF5" w14:textId="77777777" w:rsidR="009A3AE8" w:rsidRPr="00E7711B" w:rsidRDefault="009A3AE8" w:rsidP="009A3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2F25A5CC" w14:textId="77777777" w:rsidR="009A3AE8" w:rsidRDefault="009A3AE8" w:rsidP="009A3AE8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 p</w:t>
      </w:r>
      <w:r>
        <w:rPr>
          <w:rFonts w:cs="Times New Roman"/>
          <w:szCs w:val="24"/>
        </w:rPr>
        <w:t>p</w:t>
      </w:r>
      <w:r w:rsidRPr="00E7711B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93-4)</w:t>
      </w:r>
    </w:p>
    <w:p w14:paraId="52565D3F" w14:textId="77777777" w:rsidR="009A3AE8" w:rsidRDefault="009A3AE8" w:rsidP="009A3AE8">
      <w:pPr>
        <w:pStyle w:val="NoSpacing"/>
        <w:ind w:left="720" w:firstLine="720"/>
        <w:rPr>
          <w:rFonts w:cs="Times New Roman"/>
          <w:szCs w:val="24"/>
        </w:rPr>
      </w:pPr>
    </w:p>
    <w:p w14:paraId="5644276E" w14:textId="77777777" w:rsidR="009A3AE8" w:rsidRDefault="009A3AE8" w:rsidP="009A3AE8">
      <w:pPr>
        <w:pStyle w:val="NoSpacing"/>
        <w:ind w:left="720" w:firstLine="720"/>
        <w:rPr>
          <w:rFonts w:cs="Times New Roman"/>
          <w:szCs w:val="24"/>
        </w:rPr>
      </w:pPr>
    </w:p>
    <w:p w14:paraId="0FA9963C" w14:textId="77777777" w:rsidR="009A3AE8" w:rsidRDefault="009A3AE8" w:rsidP="009A3AE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May 2025</w:t>
      </w:r>
    </w:p>
    <w:p w14:paraId="62238D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28B74" w14:textId="77777777" w:rsidR="009A3AE8" w:rsidRDefault="009A3AE8" w:rsidP="009139A6">
      <w:r>
        <w:separator/>
      </w:r>
    </w:p>
  </w:endnote>
  <w:endnote w:type="continuationSeparator" w:id="0">
    <w:p w14:paraId="71A0C184" w14:textId="77777777" w:rsidR="009A3AE8" w:rsidRDefault="009A3AE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4F2A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95BE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05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5A5D4" w14:textId="77777777" w:rsidR="009A3AE8" w:rsidRDefault="009A3AE8" w:rsidP="009139A6">
      <w:r>
        <w:separator/>
      </w:r>
    </w:p>
  </w:footnote>
  <w:footnote w:type="continuationSeparator" w:id="0">
    <w:p w14:paraId="75989225" w14:textId="77777777" w:rsidR="009A3AE8" w:rsidRDefault="009A3AE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5553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200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C20B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AE8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A3AE8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  <w:rsid w:val="00F9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D767B"/>
  <w15:chartTrackingRefBased/>
  <w15:docId w15:val="{58F1D32A-C919-41F3-A668-E9A0313D6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2025-05-18T15:13:00Z</dcterms:created>
  <dcterms:modified xsi:type="dcterms:W3CDTF">2025-05-18T15:13:00Z</dcterms:modified>
</cp:coreProperties>
</file>