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7101EF" w14:textId="77777777" w:rsidR="00FF3DD1" w:rsidRDefault="00FF3DD1" w:rsidP="00FF3DD1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JULYAN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fl.1410)</w:t>
      </w:r>
    </w:p>
    <w:p w14:paraId="5264123A" w14:textId="77777777" w:rsidR="00FF3DD1" w:rsidRDefault="00FF3DD1" w:rsidP="00FF3DD1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641C2431" w14:textId="77777777" w:rsidR="00FF3DD1" w:rsidRDefault="00FF3DD1" w:rsidP="00FF3DD1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26A565F0" w14:textId="77777777" w:rsidR="00FF3DD1" w:rsidRDefault="00FF3DD1" w:rsidP="00FF3DD1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Jun.1410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Huntingdonshire the moiety of the taxes of a fifteenth and a tenth which were granted to the King at the last Parliament.</w:t>
      </w:r>
    </w:p>
    <w:p w14:paraId="32445E83" w14:textId="77777777" w:rsidR="00FF3DD1" w:rsidRDefault="00FF3DD1" w:rsidP="00FF3DD1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(C.F.R. 1405-13 p.181)</w:t>
      </w:r>
    </w:p>
    <w:p w14:paraId="03EA9585" w14:textId="77777777" w:rsidR="00FF3DD1" w:rsidRDefault="00FF3DD1" w:rsidP="00FF3DD1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5976BF32" w14:textId="77777777" w:rsidR="00FF3DD1" w:rsidRDefault="00FF3DD1" w:rsidP="00FF3DD1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3B91BDA0" w14:textId="77777777" w:rsidR="00FF3DD1" w:rsidRDefault="00FF3DD1" w:rsidP="00FF3DD1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January 2023</w:t>
      </w:r>
    </w:p>
    <w:p w14:paraId="2EF8D01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E2EDD9" w14:textId="77777777" w:rsidR="00FF3DD1" w:rsidRDefault="00FF3DD1" w:rsidP="009139A6">
      <w:r>
        <w:separator/>
      </w:r>
    </w:p>
  </w:endnote>
  <w:endnote w:type="continuationSeparator" w:id="0">
    <w:p w14:paraId="4EC3C9CA" w14:textId="77777777" w:rsidR="00FF3DD1" w:rsidRDefault="00FF3DD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D7DCF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A9337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77C1C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CC8EA5" w14:textId="77777777" w:rsidR="00FF3DD1" w:rsidRDefault="00FF3DD1" w:rsidP="009139A6">
      <w:r>
        <w:separator/>
      </w:r>
    </w:p>
  </w:footnote>
  <w:footnote w:type="continuationSeparator" w:id="0">
    <w:p w14:paraId="04A1E004" w14:textId="77777777" w:rsidR="00FF3DD1" w:rsidRDefault="00FF3DD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3E1E7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9C529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E288D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DD1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5443E"/>
    <w:rsid w:val="00BA00AB"/>
    <w:rsid w:val="00C71834"/>
    <w:rsid w:val="00CB4ED9"/>
    <w:rsid w:val="00E61DA6"/>
    <w:rsid w:val="00EB3209"/>
    <w:rsid w:val="00F41096"/>
    <w:rsid w:val="00F5287F"/>
    <w:rsid w:val="00FF3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D672E"/>
  <w15:chartTrackingRefBased/>
  <w15:docId w15:val="{3B305B05-689D-4870-A888-519E46151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3DD1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2024-08-12T18:36:00Z</dcterms:created>
  <dcterms:modified xsi:type="dcterms:W3CDTF">2024-08-12T18:37:00Z</dcterms:modified>
</cp:coreProperties>
</file>