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AEFCB" w14:textId="77777777" w:rsidR="00C7113A" w:rsidRDefault="00C7113A" w:rsidP="00C36ED2">
      <w:pPr>
        <w:pStyle w:val="NoSpacing"/>
      </w:pPr>
      <w:r>
        <w:rPr>
          <w:u w:val="single"/>
        </w:rPr>
        <w:t>Thomas JULLE</w:t>
      </w:r>
      <w:r>
        <w:t xml:space="preserve">  </w:t>
      </w:r>
      <w:proofErr w:type="gramStart"/>
      <w:r>
        <w:t xml:space="preserve">   (</w:t>
      </w:r>
      <w:proofErr w:type="gramEnd"/>
      <w:r>
        <w:t>fl.1484)</w:t>
      </w:r>
    </w:p>
    <w:p w14:paraId="126E23AD" w14:textId="77777777" w:rsidR="00C7113A" w:rsidRDefault="00C7113A" w:rsidP="00C36ED2">
      <w:pPr>
        <w:pStyle w:val="NoSpacing"/>
      </w:pPr>
      <w:r>
        <w:t>of Barham, Kent.</w:t>
      </w:r>
    </w:p>
    <w:p w14:paraId="265B7107" w14:textId="77777777" w:rsidR="00C7113A" w:rsidRDefault="00C7113A" w:rsidP="00C36ED2">
      <w:pPr>
        <w:pStyle w:val="NoSpacing"/>
      </w:pPr>
    </w:p>
    <w:p w14:paraId="1D0BD078" w14:textId="0946A2A9" w:rsidR="00C7113A" w:rsidRDefault="00C7113A" w:rsidP="00C36ED2">
      <w:pPr>
        <w:pStyle w:val="NoSpacing"/>
      </w:pPr>
    </w:p>
    <w:p w14:paraId="6A58EC84" w14:textId="77777777" w:rsidR="00C36ED2" w:rsidRDefault="00C36ED2" w:rsidP="00C36ED2">
      <w:pPr>
        <w:pStyle w:val="NoSpacing"/>
      </w:pPr>
      <w:r>
        <w:tab/>
        <w:t>1484</w:t>
      </w:r>
      <w:r>
        <w:tab/>
        <w:t>Sir William Haute(q.v.) brought a plaint of debt against him, Richard</w:t>
      </w:r>
    </w:p>
    <w:p w14:paraId="7076735E" w14:textId="77777777" w:rsidR="00C36ED2" w:rsidRDefault="00C36ED2" w:rsidP="00C36ED2">
      <w:pPr>
        <w:pStyle w:val="NoSpacing"/>
      </w:pPr>
      <w:r>
        <w:tab/>
      </w:r>
      <w:r>
        <w:tab/>
        <w:t xml:space="preserve">Cristian of </w:t>
      </w:r>
      <w:proofErr w:type="spellStart"/>
      <w:r>
        <w:t>Bekesbourne</w:t>
      </w:r>
      <w:proofErr w:type="spellEnd"/>
      <w:r>
        <w:t xml:space="preserve">(q.v.), Thomas </w:t>
      </w:r>
      <w:proofErr w:type="spellStart"/>
      <w:r>
        <w:t>Holte</w:t>
      </w:r>
      <w:proofErr w:type="spellEnd"/>
      <w:r>
        <w:t xml:space="preserve"> of Canterbury(q.v.) and Richard</w:t>
      </w:r>
    </w:p>
    <w:p w14:paraId="0B34E12D" w14:textId="77777777" w:rsidR="00C36ED2" w:rsidRDefault="00C36ED2" w:rsidP="00C36ED2">
      <w:pPr>
        <w:pStyle w:val="NoSpacing"/>
      </w:pPr>
      <w:r>
        <w:tab/>
      </w:r>
      <w:r>
        <w:tab/>
      </w:r>
      <w:proofErr w:type="spellStart"/>
      <w:r>
        <w:t>atte</w:t>
      </w:r>
      <w:proofErr w:type="spellEnd"/>
      <w:r>
        <w:t xml:space="preserve"> </w:t>
      </w:r>
      <w:proofErr w:type="spellStart"/>
      <w:r>
        <w:t>Wode</w:t>
      </w:r>
      <w:proofErr w:type="spellEnd"/>
      <w:r>
        <w:t xml:space="preserve"> of Kingston(q.v.).</w:t>
      </w:r>
    </w:p>
    <w:p w14:paraId="75DAEA3C" w14:textId="06AF30ED" w:rsidR="00C36ED2" w:rsidRDefault="00C36ED2" w:rsidP="00C36ED2">
      <w:pPr>
        <w:pStyle w:val="NoSpacing"/>
      </w:pPr>
      <w:r>
        <w:tab/>
      </w:r>
      <w:r>
        <w:tab/>
        <w:t>(http://aalt.law.uh.edu/Indices/CP40Indices/CP40no888Pl.htm)</w:t>
      </w:r>
    </w:p>
    <w:p w14:paraId="69494489" w14:textId="77777777" w:rsidR="00C7113A" w:rsidRDefault="00C7113A" w:rsidP="00C36ED2">
      <w:pPr>
        <w:pStyle w:val="NoSpacing"/>
      </w:pPr>
      <w:r>
        <w:tab/>
        <w:t>1484</w:t>
      </w:r>
      <w:r>
        <w:tab/>
        <w:t>He made his Will.  (Plomer p.277)</w:t>
      </w:r>
    </w:p>
    <w:p w14:paraId="3AD73DC5" w14:textId="77777777" w:rsidR="00C7113A" w:rsidRDefault="00C7113A" w:rsidP="00C36ED2">
      <w:pPr>
        <w:pStyle w:val="NoSpacing"/>
      </w:pPr>
    </w:p>
    <w:p w14:paraId="6E698E06" w14:textId="77777777" w:rsidR="00C7113A" w:rsidRDefault="00C7113A" w:rsidP="00C36ED2">
      <w:pPr>
        <w:pStyle w:val="NoSpacing"/>
      </w:pPr>
    </w:p>
    <w:p w14:paraId="627A65C0" w14:textId="2C6FC366" w:rsidR="00C7113A" w:rsidRDefault="00C7113A" w:rsidP="00C36ED2">
      <w:pPr>
        <w:pStyle w:val="NoSpacing"/>
      </w:pPr>
      <w:r>
        <w:t>15 June 2015</w:t>
      </w:r>
    </w:p>
    <w:p w14:paraId="56A7FC4A" w14:textId="6A480CB4" w:rsidR="00C36ED2" w:rsidRDefault="00C36ED2" w:rsidP="00C36ED2">
      <w:pPr>
        <w:pStyle w:val="NoSpacing"/>
      </w:pPr>
      <w:r>
        <w:t>31 August 2018</w:t>
      </w:r>
      <w:bookmarkStart w:id="0" w:name="_GoBack"/>
      <w:bookmarkEnd w:id="0"/>
    </w:p>
    <w:p w14:paraId="0C9E7469" w14:textId="77777777" w:rsidR="00E47068" w:rsidRPr="00C009D8" w:rsidRDefault="00E47068" w:rsidP="00C36ED2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AE6227" w14:textId="77777777" w:rsidR="00C7113A" w:rsidRDefault="00C7113A" w:rsidP="00920DE3">
      <w:pPr>
        <w:spacing w:after="0" w:line="240" w:lineRule="auto"/>
      </w:pPr>
      <w:r>
        <w:separator/>
      </w:r>
    </w:p>
  </w:endnote>
  <w:endnote w:type="continuationSeparator" w:id="0">
    <w:p w14:paraId="4DD6ADED" w14:textId="77777777" w:rsidR="00C7113A" w:rsidRDefault="00C711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84082F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D05DF" w14:textId="77777777" w:rsidR="00C009D8" w:rsidRPr="00C009D8" w:rsidRDefault="00C009D8">
    <w:pPr>
      <w:pStyle w:val="Footer"/>
    </w:pPr>
    <w:r>
      <w:t>Copyright I.S.Rogers 9 August 2013</w:t>
    </w:r>
  </w:p>
  <w:p w14:paraId="6586E931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273C2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484B6" w14:textId="77777777" w:rsidR="00C7113A" w:rsidRDefault="00C7113A" w:rsidP="00920DE3">
      <w:pPr>
        <w:spacing w:after="0" w:line="240" w:lineRule="auto"/>
      </w:pPr>
      <w:r>
        <w:separator/>
      </w:r>
    </w:p>
  </w:footnote>
  <w:footnote w:type="continuationSeparator" w:id="0">
    <w:p w14:paraId="6D2D8778" w14:textId="77777777" w:rsidR="00C7113A" w:rsidRDefault="00C711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AF905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653FC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E203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13A"/>
    <w:rsid w:val="00120749"/>
    <w:rsid w:val="00624CAE"/>
    <w:rsid w:val="00920DE3"/>
    <w:rsid w:val="00C009D8"/>
    <w:rsid w:val="00C36ED2"/>
    <w:rsid w:val="00C7113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27306"/>
  <w15:docId w15:val="{6DBB6DB4-9AF8-4049-9A28-03C8CD690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2015-06-29T21:45:00Z</dcterms:created>
  <dcterms:modified xsi:type="dcterms:W3CDTF">2018-08-31T10:34:00Z</dcterms:modified>
</cp:coreProperties>
</file>