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94A60" w14:textId="77777777" w:rsidR="00A90223" w:rsidRDefault="00A90223" w:rsidP="00A902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JULIAN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fl.1429)</w:t>
      </w:r>
    </w:p>
    <w:p w14:paraId="5F16FA72" w14:textId="77777777" w:rsidR="00A90223" w:rsidRDefault="00A90223" w:rsidP="00A902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0F92E2C0" w14:textId="77777777" w:rsidR="00A90223" w:rsidRDefault="00A90223" w:rsidP="00A90223">
      <w:pPr>
        <w:pStyle w:val="NoSpacing"/>
        <w:rPr>
          <w:rFonts w:cs="Times New Roman"/>
          <w:szCs w:val="24"/>
        </w:rPr>
      </w:pPr>
    </w:p>
    <w:p w14:paraId="1111927B" w14:textId="77777777" w:rsidR="00A90223" w:rsidRDefault="00A90223" w:rsidP="00A90223">
      <w:pPr>
        <w:pStyle w:val="NoSpacing"/>
        <w:rPr>
          <w:rFonts w:cs="Times New Roman"/>
          <w:szCs w:val="24"/>
        </w:rPr>
      </w:pPr>
    </w:p>
    <w:p w14:paraId="6A2D2B08" w14:textId="77777777" w:rsidR="00A90223" w:rsidRDefault="00A90223" w:rsidP="00A902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 xml:space="preserve">He became apprenticed to Thomas </w:t>
      </w:r>
      <w:proofErr w:type="spellStart"/>
      <w:r>
        <w:rPr>
          <w:rFonts w:cs="Times New Roman"/>
          <w:szCs w:val="24"/>
        </w:rPr>
        <w:t>Ardyng</w:t>
      </w:r>
      <w:proofErr w:type="spellEnd"/>
      <w:r>
        <w:rPr>
          <w:rFonts w:cs="Times New Roman"/>
          <w:szCs w:val="24"/>
        </w:rPr>
        <w:t xml:space="preserve"> of London, draper(q.v.).</w:t>
      </w:r>
    </w:p>
    <w:p w14:paraId="61D8D481" w14:textId="77777777" w:rsidR="00A90223" w:rsidRDefault="00A90223" w:rsidP="00A902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E225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565D49B4" w14:textId="77777777" w:rsidR="00A90223" w:rsidRDefault="00A90223" w:rsidP="00A90223">
      <w:pPr>
        <w:pStyle w:val="NoSpacing"/>
        <w:rPr>
          <w:rFonts w:cs="Times New Roman"/>
          <w:szCs w:val="24"/>
        </w:rPr>
      </w:pPr>
    </w:p>
    <w:p w14:paraId="53E16D5C" w14:textId="77777777" w:rsidR="00A90223" w:rsidRDefault="00A90223" w:rsidP="00A90223">
      <w:pPr>
        <w:pStyle w:val="NoSpacing"/>
        <w:rPr>
          <w:rFonts w:cs="Times New Roman"/>
          <w:szCs w:val="24"/>
        </w:rPr>
      </w:pPr>
    </w:p>
    <w:p w14:paraId="0A2D3CA4" w14:textId="77777777" w:rsidR="00A90223" w:rsidRDefault="00A90223" w:rsidP="00A902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057143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3A9D1F" w14:textId="77777777" w:rsidR="00A90223" w:rsidRDefault="00A90223" w:rsidP="009139A6">
      <w:r>
        <w:separator/>
      </w:r>
    </w:p>
  </w:endnote>
  <w:endnote w:type="continuationSeparator" w:id="0">
    <w:p w14:paraId="2EFE041C" w14:textId="77777777" w:rsidR="00A90223" w:rsidRDefault="00A902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C69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108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43E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760728" w14:textId="77777777" w:rsidR="00A90223" w:rsidRDefault="00A90223" w:rsidP="009139A6">
      <w:r>
        <w:separator/>
      </w:r>
    </w:p>
  </w:footnote>
  <w:footnote w:type="continuationSeparator" w:id="0">
    <w:p w14:paraId="37AC5E46" w14:textId="77777777" w:rsidR="00A90223" w:rsidRDefault="00A902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512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07C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6FA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23"/>
    <w:rsid w:val="000666E0"/>
    <w:rsid w:val="002510B7"/>
    <w:rsid w:val="00270799"/>
    <w:rsid w:val="005C130B"/>
    <w:rsid w:val="006364A4"/>
    <w:rsid w:val="00826F5C"/>
    <w:rsid w:val="009139A6"/>
    <w:rsid w:val="009411C2"/>
    <w:rsid w:val="009448BB"/>
    <w:rsid w:val="00947624"/>
    <w:rsid w:val="00A3176C"/>
    <w:rsid w:val="00A9022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57934"/>
  <w15:chartTrackingRefBased/>
  <w15:docId w15:val="{68F2DB45-476C-4197-941C-6D0AA6A0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02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2024-07-14T17:56:00Z</dcterms:created>
  <dcterms:modified xsi:type="dcterms:W3CDTF">2024-07-14T17:56:00Z</dcterms:modified>
</cp:coreProperties>
</file>