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9A597" w14:textId="77777777" w:rsidR="00DE3A2A" w:rsidRDefault="00DE3A2A" w:rsidP="00DE3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JULE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fl.1443)</w:t>
      </w:r>
    </w:p>
    <w:p w14:paraId="64926852" w14:textId="77777777" w:rsidR="00DE3A2A" w:rsidRDefault="00DE3A2A" w:rsidP="00DE3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5FB90327" w14:textId="77777777" w:rsidR="00DE3A2A" w:rsidRDefault="00DE3A2A" w:rsidP="00DE3A2A">
      <w:pPr>
        <w:pStyle w:val="NoSpacing"/>
        <w:rPr>
          <w:rFonts w:cs="Times New Roman"/>
          <w:szCs w:val="24"/>
        </w:rPr>
      </w:pPr>
    </w:p>
    <w:p w14:paraId="57BAE88D" w14:textId="77777777" w:rsidR="00DE3A2A" w:rsidRDefault="00DE3A2A" w:rsidP="00DE3A2A">
      <w:pPr>
        <w:pStyle w:val="NoSpacing"/>
        <w:rPr>
          <w:rFonts w:cs="Times New Roman"/>
          <w:szCs w:val="24"/>
        </w:rPr>
      </w:pPr>
    </w:p>
    <w:p w14:paraId="38784CF4" w14:textId="77777777" w:rsidR="00DE3A2A" w:rsidRDefault="00DE3A2A" w:rsidP="00DE3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Jun.</w:t>
      </w: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>He was ordained acolyte in Chudleigh, Devon.</w:t>
      </w:r>
    </w:p>
    <w:p w14:paraId="7A2CFD69" w14:textId="77777777" w:rsidR="00DE3A2A" w:rsidRDefault="00DE3A2A" w:rsidP="00DE3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2B029E01" w14:textId="77777777" w:rsidR="00DE3A2A" w:rsidRDefault="00DE3A2A" w:rsidP="00DE3A2A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p.193)</w:t>
      </w:r>
    </w:p>
    <w:p w14:paraId="1E7465C1" w14:textId="77777777" w:rsidR="00DE3A2A" w:rsidRDefault="00DE3A2A" w:rsidP="00DE3A2A">
      <w:pPr>
        <w:pStyle w:val="NoSpacing"/>
        <w:rPr>
          <w:rFonts w:cs="Times New Roman"/>
          <w:szCs w:val="24"/>
        </w:rPr>
      </w:pPr>
    </w:p>
    <w:p w14:paraId="72706B56" w14:textId="77777777" w:rsidR="00DE3A2A" w:rsidRDefault="00DE3A2A" w:rsidP="00DE3A2A">
      <w:pPr>
        <w:pStyle w:val="NoSpacing"/>
        <w:rPr>
          <w:rFonts w:cs="Times New Roman"/>
          <w:szCs w:val="24"/>
        </w:rPr>
      </w:pPr>
    </w:p>
    <w:p w14:paraId="5DD2B45B" w14:textId="77777777" w:rsidR="00DE3A2A" w:rsidRDefault="00DE3A2A" w:rsidP="00DE3A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July 2023</w:t>
      </w:r>
    </w:p>
    <w:p w14:paraId="1CF944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A8AFB" w14:textId="77777777" w:rsidR="00DE3A2A" w:rsidRDefault="00DE3A2A" w:rsidP="009139A6">
      <w:r>
        <w:separator/>
      </w:r>
    </w:p>
  </w:endnote>
  <w:endnote w:type="continuationSeparator" w:id="0">
    <w:p w14:paraId="67686D1C" w14:textId="77777777" w:rsidR="00DE3A2A" w:rsidRDefault="00DE3A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80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FF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FB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30F2B" w14:textId="77777777" w:rsidR="00DE3A2A" w:rsidRDefault="00DE3A2A" w:rsidP="009139A6">
      <w:r>
        <w:separator/>
      </w:r>
    </w:p>
  </w:footnote>
  <w:footnote w:type="continuationSeparator" w:id="0">
    <w:p w14:paraId="22E494F8" w14:textId="77777777" w:rsidR="00DE3A2A" w:rsidRDefault="00DE3A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464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D29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F00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2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E3A2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7F211"/>
  <w15:chartTrackingRefBased/>
  <w15:docId w15:val="{B1813B8B-FF9E-44D8-B0D5-C343006B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2023-07-28T20:42:00Z</dcterms:created>
  <dcterms:modified xsi:type="dcterms:W3CDTF">2023-07-28T20:43:00Z</dcterms:modified>
</cp:coreProperties>
</file>