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7873A" w14:textId="77777777" w:rsidR="002675DF" w:rsidRDefault="002675DF" w:rsidP="00267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JUGELER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8FB7697" w14:textId="77777777" w:rsidR="002675DF" w:rsidRDefault="002675DF" w:rsidP="00267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7201535F" w14:textId="77777777" w:rsidR="002675DF" w:rsidRDefault="002675DF" w:rsidP="002675DF">
      <w:pPr>
        <w:pStyle w:val="NoSpacing"/>
        <w:rPr>
          <w:rFonts w:cs="Times New Roman"/>
          <w:szCs w:val="24"/>
        </w:rPr>
      </w:pPr>
    </w:p>
    <w:p w14:paraId="37E85F85" w14:textId="77777777" w:rsidR="002675DF" w:rsidRDefault="002675DF" w:rsidP="002675DF">
      <w:pPr>
        <w:pStyle w:val="NoSpacing"/>
        <w:rPr>
          <w:rFonts w:cs="Times New Roman"/>
          <w:szCs w:val="24"/>
        </w:rPr>
      </w:pPr>
    </w:p>
    <w:p w14:paraId="68A53C78" w14:textId="77777777" w:rsidR="002675DF" w:rsidRDefault="002675DF" w:rsidP="00267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Dec.1444</w:t>
      </w:r>
      <w:r>
        <w:rPr>
          <w:rFonts w:cs="Times New Roman"/>
          <w:szCs w:val="24"/>
        </w:rPr>
        <w:tab/>
        <w:t>He was ordained acolyte in the parish church of Chudleigh, Devon.</w:t>
      </w:r>
    </w:p>
    <w:p w14:paraId="260DA88E" w14:textId="77777777" w:rsidR="002675DF" w:rsidRDefault="002675DF" w:rsidP="00267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p.200)</w:t>
      </w:r>
    </w:p>
    <w:p w14:paraId="750804B5" w14:textId="77777777" w:rsidR="002675DF" w:rsidRDefault="002675DF" w:rsidP="002675DF">
      <w:pPr>
        <w:pStyle w:val="NoSpacing"/>
        <w:rPr>
          <w:rFonts w:cs="Times New Roman"/>
          <w:szCs w:val="24"/>
        </w:rPr>
      </w:pPr>
    </w:p>
    <w:p w14:paraId="4FA98BA3" w14:textId="77777777" w:rsidR="002675DF" w:rsidRDefault="002675DF" w:rsidP="002675DF">
      <w:pPr>
        <w:pStyle w:val="NoSpacing"/>
        <w:rPr>
          <w:rFonts w:cs="Times New Roman"/>
          <w:szCs w:val="24"/>
        </w:rPr>
      </w:pPr>
    </w:p>
    <w:p w14:paraId="365EDE08" w14:textId="77777777" w:rsidR="002675DF" w:rsidRDefault="002675DF" w:rsidP="00267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November 2024</w:t>
      </w:r>
    </w:p>
    <w:p w14:paraId="098005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4CA36E" w14:textId="77777777" w:rsidR="002675DF" w:rsidRDefault="002675DF" w:rsidP="009139A6">
      <w:r>
        <w:separator/>
      </w:r>
    </w:p>
  </w:endnote>
  <w:endnote w:type="continuationSeparator" w:id="0">
    <w:p w14:paraId="68E86421" w14:textId="77777777" w:rsidR="002675DF" w:rsidRDefault="002675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7A3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DD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198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4158E6" w14:textId="77777777" w:rsidR="002675DF" w:rsidRDefault="002675DF" w:rsidP="009139A6">
      <w:r>
        <w:separator/>
      </w:r>
    </w:p>
  </w:footnote>
  <w:footnote w:type="continuationSeparator" w:id="0">
    <w:p w14:paraId="1F868C2D" w14:textId="77777777" w:rsidR="002675DF" w:rsidRDefault="002675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B88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797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AB2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DF"/>
    <w:rsid w:val="00030B35"/>
    <w:rsid w:val="000666E0"/>
    <w:rsid w:val="002510B7"/>
    <w:rsid w:val="002675DF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F8664"/>
  <w15:chartTrackingRefBased/>
  <w15:docId w15:val="{D5FCA1B7-6D2F-4225-AFA2-A392DDCA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2024-11-28T19:00:00Z</dcterms:created>
  <dcterms:modified xsi:type="dcterms:W3CDTF">2024-11-28T19:01:00Z</dcterms:modified>
</cp:coreProperties>
</file>