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4A869" w14:textId="456D5F95" w:rsidR="006B2F86" w:rsidRDefault="008D21D2" w:rsidP="00E71FC3">
      <w:pPr>
        <w:pStyle w:val="NoSpacing"/>
      </w:pPr>
      <w:r>
        <w:rPr>
          <w:u w:val="single"/>
        </w:rPr>
        <w:t>Thomas JUDSON</w:t>
      </w:r>
      <w:r>
        <w:t xml:space="preserve">   </w:t>
      </w:r>
      <w:proofErr w:type="gramStart"/>
      <w:r>
        <w:t xml:space="preserve">   (</w:t>
      </w:r>
      <w:proofErr w:type="gramEnd"/>
      <w:r>
        <w:t>d.1438)</w:t>
      </w:r>
    </w:p>
    <w:p w14:paraId="0FF8AC7A" w14:textId="3BA65787" w:rsidR="008D21D2" w:rsidRDefault="008D21D2" w:rsidP="00E71FC3">
      <w:pPr>
        <w:pStyle w:val="NoSpacing"/>
      </w:pPr>
      <w:r>
        <w:t>of York.</w:t>
      </w:r>
    </w:p>
    <w:p w14:paraId="7778A876" w14:textId="6AE3AF93" w:rsidR="008D21D2" w:rsidRDefault="008D21D2" w:rsidP="00E71FC3">
      <w:pPr>
        <w:pStyle w:val="NoSpacing"/>
      </w:pPr>
    </w:p>
    <w:p w14:paraId="3BD38C38" w14:textId="3DB716E3" w:rsidR="008D21D2" w:rsidRDefault="008D21D2" w:rsidP="00E71FC3">
      <w:pPr>
        <w:pStyle w:val="NoSpacing"/>
      </w:pPr>
    </w:p>
    <w:p w14:paraId="33F5D470" w14:textId="3F406EDF" w:rsidR="008D21D2" w:rsidRDefault="008D21D2" w:rsidP="00E71FC3">
      <w:pPr>
        <w:pStyle w:val="NoSpacing"/>
      </w:pPr>
      <w:r>
        <w:t xml:space="preserve">  1 Jun.1438</w:t>
      </w:r>
      <w:r>
        <w:tab/>
      </w:r>
      <w:r>
        <w:t>He made his Will.   (W.Y.R. p.95)</w:t>
      </w:r>
    </w:p>
    <w:p w14:paraId="772E712C" w14:textId="77777777" w:rsidR="008D21D2" w:rsidRDefault="008D21D2" w:rsidP="008D21D2">
      <w:pPr>
        <w:pStyle w:val="NoSpacing"/>
      </w:pPr>
      <w:r>
        <w:t xml:space="preserve">  3 Jun.</w:t>
      </w:r>
      <w:r>
        <w:tab/>
      </w:r>
      <w:r>
        <w:tab/>
      </w:r>
      <w:r>
        <w:t>Probate of his Will.   (ibid)</w:t>
      </w:r>
    </w:p>
    <w:p w14:paraId="4BB88CE9" w14:textId="77777777" w:rsidR="008D21D2" w:rsidRDefault="008D21D2" w:rsidP="008D21D2">
      <w:pPr>
        <w:pStyle w:val="NoSpacing"/>
      </w:pPr>
    </w:p>
    <w:p w14:paraId="02029E17" w14:textId="77777777" w:rsidR="008D21D2" w:rsidRDefault="008D21D2" w:rsidP="008D21D2">
      <w:pPr>
        <w:pStyle w:val="NoSpacing"/>
      </w:pPr>
    </w:p>
    <w:p w14:paraId="25EA2DF7" w14:textId="39778ADC" w:rsidR="008D21D2" w:rsidRPr="008D21D2" w:rsidRDefault="008D21D2" w:rsidP="008D21D2">
      <w:pPr>
        <w:pStyle w:val="NoSpacing"/>
      </w:pPr>
      <w:r>
        <w:t>5 February 2019</w:t>
      </w:r>
      <w:bookmarkStart w:id="0" w:name="_GoBack"/>
      <w:bookmarkEnd w:id="0"/>
    </w:p>
    <w:sectPr w:rsidR="008D21D2" w:rsidRPr="008D21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6C25D" w14:textId="77777777" w:rsidR="008D21D2" w:rsidRDefault="008D21D2" w:rsidP="00E71FC3">
      <w:pPr>
        <w:spacing w:after="0" w:line="240" w:lineRule="auto"/>
      </w:pPr>
      <w:r>
        <w:separator/>
      </w:r>
    </w:p>
  </w:endnote>
  <w:endnote w:type="continuationSeparator" w:id="0">
    <w:p w14:paraId="3ECA0E2E" w14:textId="77777777" w:rsidR="008D21D2" w:rsidRDefault="008D21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5F7E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DA9BF" w14:textId="77777777" w:rsidR="008D21D2" w:rsidRDefault="008D21D2" w:rsidP="00E71FC3">
      <w:pPr>
        <w:spacing w:after="0" w:line="240" w:lineRule="auto"/>
      </w:pPr>
      <w:r>
        <w:separator/>
      </w:r>
    </w:p>
  </w:footnote>
  <w:footnote w:type="continuationSeparator" w:id="0">
    <w:p w14:paraId="69FB9491" w14:textId="77777777" w:rsidR="008D21D2" w:rsidRDefault="008D21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D2"/>
    <w:rsid w:val="001A7C09"/>
    <w:rsid w:val="00577BD5"/>
    <w:rsid w:val="00656CBA"/>
    <w:rsid w:val="006A1F77"/>
    <w:rsid w:val="00733BE7"/>
    <w:rsid w:val="008D21D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2304B"/>
  <w15:chartTrackingRefBased/>
  <w15:docId w15:val="{625DA711-6931-438E-B4A1-D3EDC93B4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2019-02-05T22:05:00Z</dcterms:created>
  <dcterms:modified xsi:type="dcterms:W3CDTF">2019-02-05T22:07:00Z</dcterms:modified>
</cp:coreProperties>
</file>