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JUDDE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Mar.1425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Plymouth by the Bishop.</w:t>
      </w: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p.96)</w:t>
      </w: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77085" w:rsidRDefault="00377085" w:rsidP="00377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2016</w:t>
      </w:r>
      <w:bookmarkStart w:id="0" w:name="_GoBack"/>
      <w:bookmarkEnd w:id="0"/>
    </w:p>
    <w:sectPr w:rsidR="006B2F86" w:rsidRPr="003770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085" w:rsidRDefault="00377085" w:rsidP="00E71FC3">
      <w:pPr>
        <w:spacing w:after="0" w:line="240" w:lineRule="auto"/>
      </w:pPr>
      <w:r>
        <w:separator/>
      </w:r>
    </w:p>
  </w:endnote>
  <w:endnote w:type="continuationSeparator" w:id="0">
    <w:p w:rsidR="00377085" w:rsidRDefault="003770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085" w:rsidRDefault="00377085" w:rsidP="00E71FC3">
      <w:pPr>
        <w:spacing w:after="0" w:line="240" w:lineRule="auto"/>
      </w:pPr>
      <w:r>
        <w:separator/>
      </w:r>
    </w:p>
  </w:footnote>
  <w:footnote w:type="continuationSeparator" w:id="0">
    <w:p w:rsidR="00377085" w:rsidRDefault="003770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085"/>
    <w:rsid w:val="0037708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3F600"/>
  <w15:chartTrackingRefBased/>
  <w15:docId w15:val="{8C2F80B2-4F94-41D6-A52D-C4D07147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2016-03-11T13:28:00Z</dcterms:created>
  <dcterms:modified xsi:type="dcterms:W3CDTF">2016-03-11T13:29:00Z</dcterms:modified>
</cp:coreProperties>
</file>