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CD47D" w14:textId="77777777" w:rsidR="00350440" w:rsidRDefault="00350440" w:rsidP="00350440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JUDDE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431092BB" w14:textId="77777777" w:rsidR="00350440" w:rsidRDefault="00350440" w:rsidP="00350440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Late of Little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Hadham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Hertfordshire. Yeoman.</w:t>
      </w:r>
    </w:p>
    <w:p w14:paraId="6DD9E92C" w14:textId="77777777" w:rsidR="00350440" w:rsidRDefault="00350440" w:rsidP="0035044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BD323A3" w14:textId="77777777" w:rsidR="00350440" w:rsidRDefault="00350440" w:rsidP="0035044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E0AF85C" w14:textId="77777777" w:rsidR="00350440" w:rsidRDefault="00350440" w:rsidP="00350440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Feb.1480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pardoned for not appearing to answer the King for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certain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5E6BA97" w14:textId="77777777" w:rsidR="00350440" w:rsidRDefault="00350440" w:rsidP="00350440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trespasses and mayhems.     (C.P.R. 1476-85 p.150)</w:t>
      </w:r>
    </w:p>
    <w:p w14:paraId="4F90EC2D" w14:textId="77777777" w:rsidR="00350440" w:rsidRDefault="00350440" w:rsidP="0035044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5C15278" w14:textId="77777777" w:rsidR="00350440" w:rsidRDefault="00350440" w:rsidP="0035044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4856A15" w14:textId="77777777" w:rsidR="00350440" w:rsidRDefault="00350440" w:rsidP="00350440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7 June 2021  </w:t>
      </w:r>
    </w:p>
    <w:p w14:paraId="767D804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7C3D4" w14:textId="77777777" w:rsidR="00350440" w:rsidRDefault="00350440" w:rsidP="009139A6">
      <w:r>
        <w:separator/>
      </w:r>
    </w:p>
  </w:endnote>
  <w:endnote w:type="continuationSeparator" w:id="0">
    <w:p w14:paraId="5800CA29" w14:textId="77777777" w:rsidR="00350440" w:rsidRDefault="0035044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6B7D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C8A1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A008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ED6F8" w14:textId="77777777" w:rsidR="00350440" w:rsidRDefault="00350440" w:rsidP="009139A6">
      <w:r>
        <w:separator/>
      </w:r>
    </w:p>
  </w:footnote>
  <w:footnote w:type="continuationSeparator" w:id="0">
    <w:p w14:paraId="6F6DBB5B" w14:textId="77777777" w:rsidR="00350440" w:rsidRDefault="0035044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C4BE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B3DB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22C5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440"/>
    <w:rsid w:val="000666E0"/>
    <w:rsid w:val="002510B7"/>
    <w:rsid w:val="0035044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1331A"/>
  <w15:chartTrackingRefBased/>
  <w15:docId w15:val="{AC2351D5-4B7C-4492-8054-7FAB7CF51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440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2021-06-16T19:59:00Z</dcterms:created>
  <dcterms:modified xsi:type="dcterms:W3CDTF">2021-06-16T20:00:00Z</dcterms:modified>
</cp:coreProperties>
</file>