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DCD" w:rsidRDefault="00D21DCD" w:rsidP="00D21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JUDDE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D21DCD" w:rsidRDefault="00D21DCD" w:rsidP="00D21DCD">
      <w:pPr>
        <w:rPr>
          <w:rFonts w:ascii="Times New Roman" w:hAnsi="Times New Roman" w:cs="Times New Roman"/>
        </w:rPr>
      </w:pPr>
    </w:p>
    <w:p w:rsidR="00D21DCD" w:rsidRDefault="00D21DCD" w:rsidP="00D21DCD">
      <w:pPr>
        <w:rPr>
          <w:rFonts w:ascii="Times New Roman" w:hAnsi="Times New Roman" w:cs="Times New Roman"/>
        </w:rPr>
      </w:pPr>
    </w:p>
    <w:p w:rsidR="00D21DCD" w:rsidRDefault="00D21DCD" w:rsidP="00D21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Mar.1434</w:t>
      </w:r>
      <w:r>
        <w:rPr>
          <w:rFonts w:ascii="Times New Roman" w:hAnsi="Times New Roman" w:cs="Times New Roman"/>
        </w:rPr>
        <w:tab/>
        <w:t>He was a juror on the inquisition post mortem held in Saffron Walden,</w:t>
      </w:r>
    </w:p>
    <w:p w:rsidR="00D21DCD" w:rsidRDefault="00D21DCD" w:rsidP="00D21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Essex, into land of the late Joan Harpenden(q.v.).</w:t>
      </w:r>
    </w:p>
    <w:p w:rsidR="00D21DCD" w:rsidRDefault="00D21DCD" w:rsidP="00D21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2237A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24-225)</w:t>
      </w:r>
    </w:p>
    <w:p w:rsidR="00D21DCD" w:rsidRDefault="00D21DCD" w:rsidP="00D21DCD">
      <w:pPr>
        <w:rPr>
          <w:rFonts w:ascii="Times New Roman" w:hAnsi="Times New Roman" w:cs="Times New Roman"/>
        </w:rPr>
      </w:pPr>
    </w:p>
    <w:p w:rsidR="00D21DCD" w:rsidRDefault="00D21DCD" w:rsidP="00D21DCD">
      <w:pPr>
        <w:rPr>
          <w:rFonts w:ascii="Times New Roman" w:hAnsi="Times New Roman" w:cs="Times New Roman"/>
        </w:rPr>
      </w:pPr>
    </w:p>
    <w:p w:rsidR="00D21DCD" w:rsidRDefault="00D21DCD" w:rsidP="00D21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May 2016</w:t>
      </w:r>
    </w:p>
    <w:p w:rsidR="006B2F86" w:rsidRPr="00E71FC3" w:rsidRDefault="00D21DC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DCD" w:rsidRDefault="00D21DCD" w:rsidP="00E71FC3">
      <w:r>
        <w:separator/>
      </w:r>
    </w:p>
  </w:endnote>
  <w:endnote w:type="continuationSeparator" w:id="0">
    <w:p w:rsidR="00D21DCD" w:rsidRDefault="00D21DC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DCD" w:rsidRDefault="00D21DCD" w:rsidP="00E71FC3">
      <w:r>
        <w:separator/>
      </w:r>
    </w:p>
  </w:footnote>
  <w:footnote w:type="continuationSeparator" w:id="0">
    <w:p w:rsidR="00D21DCD" w:rsidRDefault="00D21DC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DCD"/>
    <w:rsid w:val="00AB52E8"/>
    <w:rsid w:val="00B16D3F"/>
    <w:rsid w:val="00D21D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4EBDB-3019-4A6E-8FC2-609B0E7E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21DC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21D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2016-05-19T19:53:00Z</dcterms:created>
  <dcterms:modified xsi:type="dcterms:W3CDTF">2016-05-19T19:53:00Z</dcterms:modified>
</cp:coreProperties>
</file>