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A6FEB" w14:textId="77777777" w:rsidR="0037268D" w:rsidRDefault="0037268D" w:rsidP="003726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JUDD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3C346EB3" w14:textId="77777777" w:rsidR="0037268D" w:rsidRDefault="0037268D" w:rsidP="003726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Tonbridge</w:t>
      </w:r>
      <w:proofErr w:type="spellEnd"/>
      <w:r>
        <w:rPr>
          <w:rFonts w:cs="Times New Roman"/>
          <w:szCs w:val="24"/>
        </w:rPr>
        <w:t>, Kent.</w:t>
      </w:r>
    </w:p>
    <w:p w14:paraId="4287AB2F" w14:textId="77777777" w:rsidR="0037268D" w:rsidRDefault="0037268D" w:rsidP="0037268D">
      <w:pPr>
        <w:pStyle w:val="NoSpacing"/>
        <w:rPr>
          <w:rFonts w:cs="Times New Roman"/>
          <w:szCs w:val="24"/>
        </w:rPr>
      </w:pPr>
    </w:p>
    <w:p w14:paraId="69BF01F6" w14:textId="77777777" w:rsidR="0037268D" w:rsidRDefault="0037268D" w:rsidP="0037268D">
      <w:pPr>
        <w:pStyle w:val="NoSpacing"/>
        <w:rPr>
          <w:rFonts w:cs="Times New Roman"/>
          <w:szCs w:val="24"/>
        </w:rPr>
      </w:pPr>
    </w:p>
    <w:p w14:paraId="5FBB3D0A" w14:textId="77777777" w:rsidR="0037268D" w:rsidRDefault="0037268D" w:rsidP="003726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1492</w:t>
      </w:r>
      <w:r>
        <w:rPr>
          <w:rFonts w:cs="Times New Roman"/>
          <w:szCs w:val="24"/>
        </w:rPr>
        <w:tab/>
        <w:t>He made his Will.</w:t>
      </w:r>
    </w:p>
    <w:p w14:paraId="2D21A072" w14:textId="77777777" w:rsidR="0037268D" w:rsidRDefault="0037268D" w:rsidP="003726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F5EF7">
          <w:rPr>
            <w:rStyle w:val="Hyperlink"/>
            <w:rFonts w:cs="Times New Roman"/>
            <w:szCs w:val="24"/>
          </w:rPr>
          <w:t>https://www.kentarchaeology.org.uk/Research/Libr/Wills/NameOrder/IJK.htm</w:t>
        </w:r>
      </w:hyperlink>
      <w:r>
        <w:rPr>
          <w:rFonts w:cs="Times New Roman"/>
          <w:szCs w:val="24"/>
        </w:rPr>
        <w:t>)</w:t>
      </w:r>
    </w:p>
    <w:p w14:paraId="7E14F9E5" w14:textId="77777777" w:rsidR="0037268D" w:rsidRDefault="0037268D" w:rsidP="0037268D">
      <w:pPr>
        <w:pStyle w:val="NoSpacing"/>
        <w:rPr>
          <w:rFonts w:cs="Times New Roman"/>
          <w:szCs w:val="24"/>
        </w:rPr>
      </w:pPr>
    </w:p>
    <w:p w14:paraId="05C3C726" w14:textId="77777777" w:rsidR="0037268D" w:rsidRDefault="0037268D" w:rsidP="0037268D">
      <w:pPr>
        <w:pStyle w:val="NoSpacing"/>
        <w:rPr>
          <w:rFonts w:cs="Times New Roman"/>
          <w:szCs w:val="24"/>
        </w:rPr>
      </w:pPr>
    </w:p>
    <w:p w14:paraId="42BBA125" w14:textId="77777777" w:rsidR="0037268D" w:rsidRDefault="0037268D" w:rsidP="003726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October 2022</w:t>
      </w:r>
    </w:p>
    <w:p w14:paraId="632A59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BEBA5" w14:textId="77777777" w:rsidR="0037268D" w:rsidRDefault="0037268D" w:rsidP="009139A6">
      <w:r>
        <w:separator/>
      </w:r>
    </w:p>
  </w:endnote>
  <w:endnote w:type="continuationSeparator" w:id="0">
    <w:p w14:paraId="422D31CC" w14:textId="77777777" w:rsidR="0037268D" w:rsidRDefault="003726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02A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35B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442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889FE" w14:textId="77777777" w:rsidR="0037268D" w:rsidRDefault="0037268D" w:rsidP="009139A6">
      <w:r>
        <w:separator/>
      </w:r>
    </w:p>
  </w:footnote>
  <w:footnote w:type="continuationSeparator" w:id="0">
    <w:p w14:paraId="50569804" w14:textId="77777777" w:rsidR="0037268D" w:rsidRDefault="003726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4DF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E60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800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68D"/>
    <w:rsid w:val="000666E0"/>
    <w:rsid w:val="002510B7"/>
    <w:rsid w:val="0037268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C7F47"/>
  <w15:chartTrackingRefBased/>
  <w15:docId w15:val="{1EE30ABE-84C6-4D1C-B34D-19437C7CA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726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IJK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2023-02-25T21:28:00Z</dcterms:created>
  <dcterms:modified xsi:type="dcterms:W3CDTF">2023-02-25T21:28:00Z</dcterms:modified>
</cp:coreProperties>
</file>