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03E" w:rsidRDefault="0005203E" w:rsidP="000520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JUDD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05203E" w:rsidRDefault="0005203E" w:rsidP="000520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Allesley</w:t>
      </w:r>
      <w:proofErr w:type="spellEnd"/>
      <w:r>
        <w:rPr>
          <w:rFonts w:ascii="Times New Roman" w:hAnsi="Times New Roman" w:cs="Times New Roman"/>
          <w:sz w:val="24"/>
          <w:szCs w:val="24"/>
        </w:rPr>
        <w:t>, Warwickshire.</w:t>
      </w:r>
      <w:bookmarkStart w:id="0" w:name="_GoBack"/>
      <w:bookmarkEnd w:id="0"/>
    </w:p>
    <w:p w:rsidR="0005203E" w:rsidRDefault="0005203E" w:rsidP="000520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203E" w:rsidRDefault="0005203E" w:rsidP="000520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203E" w:rsidRDefault="0005203E" w:rsidP="000520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Coventry into the</w:t>
      </w:r>
    </w:p>
    <w:p w:rsidR="0005203E" w:rsidRDefault="0005203E" w:rsidP="000520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Joan de Villa Nova(q.v.).</w:t>
      </w:r>
    </w:p>
    <w:p w:rsidR="0005203E" w:rsidRDefault="0005203E" w:rsidP="000520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21-165)</w:t>
      </w:r>
    </w:p>
    <w:p w:rsidR="0005203E" w:rsidRDefault="0005203E" w:rsidP="000520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203E" w:rsidRDefault="0005203E" w:rsidP="000520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5203E" w:rsidRDefault="0005203E" w:rsidP="000520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December 2015</w:t>
      </w:r>
    </w:p>
    <w:sectPr w:rsidR="00DD5B8A" w:rsidRPr="000520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03E" w:rsidRDefault="0005203E" w:rsidP="00564E3C">
      <w:pPr>
        <w:spacing w:after="0" w:line="240" w:lineRule="auto"/>
      </w:pPr>
      <w:r>
        <w:separator/>
      </w:r>
    </w:p>
  </w:endnote>
  <w:endnote w:type="continuationSeparator" w:id="0">
    <w:p w:rsidR="0005203E" w:rsidRDefault="0005203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5203E">
      <w:rPr>
        <w:rFonts w:ascii="Times New Roman" w:hAnsi="Times New Roman" w:cs="Times New Roman"/>
        <w:noProof/>
        <w:sz w:val="24"/>
        <w:szCs w:val="24"/>
      </w:rPr>
      <w:t>22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03E" w:rsidRDefault="0005203E" w:rsidP="00564E3C">
      <w:pPr>
        <w:spacing w:after="0" w:line="240" w:lineRule="auto"/>
      </w:pPr>
      <w:r>
        <w:separator/>
      </w:r>
    </w:p>
  </w:footnote>
  <w:footnote w:type="continuationSeparator" w:id="0">
    <w:p w:rsidR="0005203E" w:rsidRDefault="0005203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03E"/>
    <w:rsid w:val="0005203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4F8CA"/>
  <w15:chartTrackingRefBased/>
  <w15:docId w15:val="{BB1DABB7-78BE-4D6B-BB93-32B9B6D69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2015-12-22T21:08:00Z</dcterms:created>
  <dcterms:modified xsi:type="dcterms:W3CDTF">2015-12-22T21:09:00Z</dcterms:modified>
</cp:coreProperties>
</file>