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7E2A2" w14:textId="77777777" w:rsidR="00C7065A" w:rsidRDefault="00C7065A" w:rsidP="00C7065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Walter JUBE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  (fl.1417)</w:t>
      </w:r>
    </w:p>
    <w:p w14:paraId="1F7E5D3C" w14:textId="77777777" w:rsidR="00C7065A" w:rsidRDefault="00C7065A" w:rsidP="00C7065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4DCB8E5A" w14:textId="77777777" w:rsidR="00C7065A" w:rsidRDefault="00C7065A" w:rsidP="00C7065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520FE72" w14:textId="77777777" w:rsidR="00C7065A" w:rsidRDefault="00C7065A" w:rsidP="00C7065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DCE1689" w14:textId="77777777" w:rsidR="00C7065A" w:rsidRDefault="00C7065A" w:rsidP="00C7065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He was on the expedition to France under the command of Edmund </w:t>
      </w:r>
    </w:p>
    <w:p w14:paraId="5643454F" w14:textId="77777777" w:rsidR="00C7065A" w:rsidRDefault="00C7065A" w:rsidP="00C7065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Mortimer, Earl of March(q.v.).</w:t>
      </w:r>
    </w:p>
    <w:p w14:paraId="6DC6C2BC" w14:textId="77777777" w:rsidR="00C7065A" w:rsidRPr="00065994" w:rsidRDefault="00C7065A" w:rsidP="00C7065A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8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7D299ABB" w14:textId="77777777" w:rsidR="00C7065A" w:rsidRDefault="00C7065A" w:rsidP="00C7065A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402202A0" w14:textId="77777777" w:rsidR="00C7065A" w:rsidRDefault="00C7065A" w:rsidP="00C7065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3CB965A" w14:textId="77777777" w:rsidR="00C7065A" w:rsidRDefault="00C7065A" w:rsidP="00C7065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453FFEA" w14:textId="77777777" w:rsidR="00C7065A" w:rsidRDefault="00C7065A" w:rsidP="00C7065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fldChar w:fldCharType="begin"/>
      </w:r>
      <w:r>
        <w:rPr>
          <w:rFonts w:cs="Times New Roman"/>
          <w:color w:val="282B30"/>
          <w:szCs w:val="24"/>
          <w:shd w:val="clear" w:color="auto" w:fill="FFFFFF"/>
        </w:rPr>
        <w:instrText xml:space="preserve"> DATE \@ "dd MMMM yyyy" </w:instrText>
      </w:r>
      <w:r>
        <w:rPr>
          <w:rFonts w:cs="Times New Roman"/>
          <w:color w:val="282B30"/>
          <w:szCs w:val="24"/>
          <w:shd w:val="clear" w:color="auto" w:fill="FFFFFF"/>
        </w:rPr>
        <w:fldChar w:fldCharType="separate"/>
      </w:r>
      <w:r>
        <w:rPr>
          <w:rFonts w:cs="Times New Roman"/>
          <w:noProof/>
          <w:color w:val="282B30"/>
          <w:szCs w:val="24"/>
          <w:shd w:val="clear" w:color="auto" w:fill="FFFFFF"/>
        </w:rPr>
        <w:t>01 April 2025</w:t>
      </w:r>
      <w:r>
        <w:rPr>
          <w:rFonts w:cs="Times New Roman"/>
          <w:color w:val="282B30"/>
          <w:szCs w:val="24"/>
          <w:shd w:val="clear" w:color="auto" w:fill="FFFFFF"/>
        </w:rPr>
        <w:fldChar w:fldCharType="end"/>
      </w:r>
    </w:p>
    <w:p w14:paraId="105950A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38A65" w14:textId="77777777" w:rsidR="00C7065A" w:rsidRDefault="00C7065A" w:rsidP="009139A6">
      <w:r>
        <w:separator/>
      </w:r>
    </w:p>
  </w:endnote>
  <w:endnote w:type="continuationSeparator" w:id="0">
    <w:p w14:paraId="32AEBDFA" w14:textId="77777777" w:rsidR="00C7065A" w:rsidRDefault="00C7065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E3BB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F351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E98A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8E7E0" w14:textId="77777777" w:rsidR="00C7065A" w:rsidRDefault="00C7065A" w:rsidP="009139A6">
      <w:r>
        <w:separator/>
      </w:r>
    </w:p>
  </w:footnote>
  <w:footnote w:type="continuationSeparator" w:id="0">
    <w:p w14:paraId="279C9E86" w14:textId="77777777" w:rsidR="00C7065A" w:rsidRDefault="00C7065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320C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0991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9251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65A"/>
    <w:rsid w:val="000666E0"/>
    <w:rsid w:val="000A2E7A"/>
    <w:rsid w:val="00190DFA"/>
    <w:rsid w:val="002510B7"/>
    <w:rsid w:val="00270799"/>
    <w:rsid w:val="00357E4A"/>
    <w:rsid w:val="005C130B"/>
    <w:rsid w:val="00826F5C"/>
    <w:rsid w:val="009139A6"/>
    <w:rsid w:val="009411C2"/>
    <w:rsid w:val="009448BB"/>
    <w:rsid w:val="00947624"/>
    <w:rsid w:val="00A3176C"/>
    <w:rsid w:val="00A47C87"/>
    <w:rsid w:val="00AE65F8"/>
    <w:rsid w:val="00BA00AB"/>
    <w:rsid w:val="00C7065A"/>
    <w:rsid w:val="00C71834"/>
    <w:rsid w:val="00CB4ED9"/>
    <w:rsid w:val="00DE227A"/>
    <w:rsid w:val="00E61DA6"/>
    <w:rsid w:val="00E97F37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37F29"/>
  <w15:chartTrackingRefBased/>
  <w15:docId w15:val="{47A6417B-8F8A-4261-842A-8723ADE1A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2025-04-01T10:51:00Z</dcterms:created>
  <dcterms:modified xsi:type="dcterms:W3CDTF">2025-04-01T10:52:00Z</dcterms:modified>
</cp:coreProperties>
</file>