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E96F8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JORY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66F2902B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0291A6EE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D9BC1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0D03CD" w14:textId="77777777" w:rsidR="00441E37" w:rsidRDefault="00441E37" w:rsidP="00441E37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Kent the tax of a fifteenth and a tenth granted to the King at the last Parliament.</w:t>
      </w:r>
    </w:p>
    <w:p w14:paraId="47577AEE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0213E3CB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6825D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941CA8" w14:textId="77777777" w:rsidR="00441E37" w:rsidRDefault="00441E37" w:rsidP="0044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3B9873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30BC" w14:textId="77777777" w:rsidR="00441E37" w:rsidRDefault="00441E37" w:rsidP="009139A6">
      <w:r>
        <w:separator/>
      </w:r>
    </w:p>
  </w:endnote>
  <w:endnote w:type="continuationSeparator" w:id="0">
    <w:p w14:paraId="303C7E9C" w14:textId="77777777" w:rsidR="00441E37" w:rsidRDefault="00441E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62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49E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12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B0C22" w14:textId="77777777" w:rsidR="00441E37" w:rsidRDefault="00441E37" w:rsidP="009139A6">
      <w:r>
        <w:separator/>
      </w:r>
    </w:p>
  </w:footnote>
  <w:footnote w:type="continuationSeparator" w:id="0">
    <w:p w14:paraId="1A532883" w14:textId="77777777" w:rsidR="00441E37" w:rsidRDefault="00441E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FC7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E56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5B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37"/>
    <w:rsid w:val="000666E0"/>
    <w:rsid w:val="002510B7"/>
    <w:rsid w:val="00441E3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524E8"/>
  <w15:chartTrackingRefBased/>
  <w15:docId w15:val="{EDDA16AE-93BC-4434-871D-BBACBC670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2021-05-31T19:11:00Z</dcterms:created>
  <dcterms:modified xsi:type="dcterms:W3CDTF">2021-05-31T19:12:00Z</dcterms:modified>
</cp:coreProperties>
</file>