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7DB35" w14:textId="0B573E94" w:rsidR="006B2F86" w:rsidRDefault="00993F9C" w:rsidP="00E71FC3">
      <w:pPr>
        <w:pStyle w:val="NoSpacing"/>
      </w:pPr>
      <w:r>
        <w:rPr>
          <w:u w:val="single"/>
        </w:rPr>
        <w:t>William JORGE</w:t>
      </w:r>
      <w:r>
        <w:t xml:space="preserve">   </w:t>
      </w:r>
      <w:proofErr w:type="gramStart"/>
      <w:r>
        <w:t xml:space="preserve">   (</w:t>
      </w:r>
      <w:proofErr w:type="gramEnd"/>
      <w:r>
        <w:t>d.1487)</w:t>
      </w:r>
    </w:p>
    <w:p w14:paraId="2D0869B7" w14:textId="231ACC3C" w:rsidR="00993F9C" w:rsidRDefault="00993F9C" w:rsidP="00E71FC3">
      <w:pPr>
        <w:pStyle w:val="NoSpacing"/>
      </w:pPr>
      <w:r>
        <w:t>of Nottingham.</w:t>
      </w:r>
    </w:p>
    <w:p w14:paraId="5619F090" w14:textId="3C2EAB31" w:rsidR="00993F9C" w:rsidRDefault="00993F9C" w:rsidP="00E71FC3">
      <w:pPr>
        <w:pStyle w:val="NoSpacing"/>
      </w:pPr>
    </w:p>
    <w:p w14:paraId="656A3956" w14:textId="37267D79" w:rsidR="00993F9C" w:rsidRDefault="00993F9C" w:rsidP="00E71FC3">
      <w:pPr>
        <w:pStyle w:val="NoSpacing"/>
      </w:pPr>
    </w:p>
    <w:p w14:paraId="5AA84DA4" w14:textId="0BC7D9BF" w:rsidR="00993F9C" w:rsidRDefault="00993F9C" w:rsidP="00E71FC3">
      <w:pPr>
        <w:pStyle w:val="NoSpacing"/>
      </w:pPr>
      <w:r>
        <w:t>30 Aug.1487</w:t>
      </w:r>
      <w:r>
        <w:tab/>
      </w:r>
      <w:r>
        <w:t>He made his Will.   (W.Y.R. p.95)</w:t>
      </w:r>
    </w:p>
    <w:p w14:paraId="3C114EBF" w14:textId="77777777" w:rsidR="00993F9C" w:rsidRDefault="00993F9C" w:rsidP="00993F9C">
      <w:pPr>
        <w:pStyle w:val="NoSpacing"/>
      </w:pPr>
      <w:r>
        <w:t>11 Oct.</w:t>
      </w:r>
      <w:r>
        <w:tab/>
      </w:r>
      <w:r>
        <w:tab/>
      </w:r>
      <w:r>
        <w:t>Probate of his Will.   (ibid)</w:t>
      </w:r>
    </w:p>
    <w:p w14:paraId="7F06D943" w14:textId="77777777" w:rsidR="00993F9C" w:rsidRDefault="00993F9C" w:rsidP="00993F9C">
      <w:pPr>
        <w:pStyle w:val="NoSpacing"/>
      </w:pPr>
    </w:p>
    <w:p w14:paraId="44C9E46A" w14:textId="77777777" w:rsidR="00993F9C" w:rsidRDefault="00993F9C" w:rsidP="00993F9C">
      <w:pPr>
        <w:pStyle w:val="NoSpacing"/>
      </w:pPr>
    </w:p>
    <w:p w14:paraId="0CF930DB" w14:textId="104C80C4" w:rsidR="00993F9C" w:rsidRPr="00993F9C" w:rsidRDefault="00993F9C" w:rsidP="00993F9C">
      <w:pPr>
        <w:pStyle w:val="NoSpacing"/>
      </w:pPr>
      <w:r>
        <w:t>5 February 2019</w:t>
      </w:r>
      <w:bookmarkStart w:id="0" w:name="_GoBack"/>
      <w:bookmarkEnd w:id="0"/>
    </w:p>
    <w:sectPr w:rsidR="00993F9C" w:rsidRPr="00993F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1BCBC" w14:textId="77777777" w:rsidR="00993F9C" w:rsidRDefault="00993F9C" w:rsidP="00E71FC3">
      <w:pPr>
        <w:spacing w:after="0" w:line="240" w:lineRule="auto"/>
      </w:pPr>
      <w:r>
        <w:separator/>
      </w:r>
    </w:p>
  </w:endnote>
  <w:endnote w:type="continuationSeparator" w:id="0">
    <w:p w14:paraId="546C5CF9" w14:textId="77777777" w:rsidR="00993F9C" w:rsidRDefault="00993F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6EA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17A63" w14:textId="77777777" w:rsidR="00993F9C" w:rsidRDefault="00993F9C" w:rsidP="00E71FC3">
      <w:pPr>
        <w:spacing w:after="0" w:line="240" w:lineRule="auto"/>
      </w:pPr>
      <w:r>
        <w:separator/>
      </w:r>
    </w:p>
  </w:footnote>
  <w:footnote w:type="continuationSeparator" w:id="0">
    <w:p w14:paraId="19F20856" w14:textId="77777777" w:rsidR="00993F9C" w:rsidRDefault="00993F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9C"/>
    <w:rsid w:val="001A7C09"/>
    <w:rsid w:val="00577BD5"/>
    <w:rsid w:val="00656CBA"/>
    <w:rsid w:val="006A1F77"/>
    <w:rsid w:val="00733BE7"/>
    <w:rsid w:val="00993F9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034D0"/>
  <w15:chartTrackingRefBased/>
  <w15:docId w15:val="{86EE6876-6F28-47BC-95E6-D484A8C5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2019-02-05T21:23:00Z</dcterms:created>
  <dcterms:modified xsi:type="dcterms:W3CDTF">2019-02-05T21:24:00Z</dcterms:modified>
</cp:coreProperties>
</file>