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B137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JORDAYN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34F3B3C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</w:p>
    <w:p w14:paraId="51A045BD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</w:p>
    <w:p w14:paraId="0CA039E8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Taunton, Somerset,</w:t>
      </w:r>
    </w:p>
    <w:p w14:paraId="79DA2F60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into the landholdings of William Gunter(q.v.).</w:t>
      </w:r>
    </w:p>
    <w:p w14:paraId="42587B9F" w14:textId="77777777" w:rsidR="00D5372A" w:rsidRDefault="00D5372A" w:rsidP="00D5372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78B6571" w14:textId="77777777" w:rsidR="00D5372A" w:rsidRDefault="00D5372A" w:rsidP="00D5372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p.97)</w:t>
      </w:r>
    </w:p>
    <w:p w14:paraId="19BF825C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</w:p>
    <w:p w14:paraId="62F8C2E2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</w:p>
    <w:p w14:paraId="7C595288" w14:textId="77777777" w:rsidR="00D5372A" w:rsidRDefault="00D5372A" w:rsidP="00D5372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3C635E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07D5C" w14:textId="77777777" w:rsidR="00D5372A" w:rsidRDefault="00D5372A" w:rsidP="009139A6">
      <w:r>
        <w:separator/>
      </w:r>
    </w:p>
  </w:endnote>
  <w:endnote w:type="continuationSeparator" w:id="0">
    <w:p w14:paraId="7317CF67" w14:textId="77777777" w:rsidR="00D5372A" w:rsidRDefault="00D537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1D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53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62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C9584" w14:textId="77777777" w:rsidR="00D5372A" w:rsidRDefault="00D5372A" w:rsidP="009139A6">
      <w:r>
        <w:separator/>
      </w:r>
    </w:p>
  </w:footnote>
  <w:footnote w:type="continuationSeparator" w:id="0">
    <w:p w14:paraId="44612439" w14:textId="77777777" w:rsidR="00D5372A" w:rsidRDefault="00D537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3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7DD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709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2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372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13E28"/>
  <w15:chartTrackingRefBased/>
  <w15:docId w15:val="{931FF6F4-A916-48CF-8385-68C8AC5A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2023-07-16T19:29:00Z</dcterms:created>
  <dcterms:modified xsi:type="dcterms:W3CDTF">2023-07-16T19:29:00Z</dcterms:modified>
</cp:coreProperties>
</file>