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C3C50" w14:textId="77777777" w:rsidR="00352E0D" w:rsidRDefault="00352E0D" w:rsidP="00352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JORDAN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2AE29A70" w14:textId="77777777" w:rsidR="00352E0D" w:rsidRDefault="00352E0D" w:rsidP="00352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 Acolyte,</w:t>
      </w:r>
    </w:p>
    <w:p w14:paraId="524B7834" w14:textId="77777777" w:rsidR="00352E0D" w:rsidRDefault="00352E0D" w:rsidP="00352E0D">
      <w:pPr>
        <w:pStyle w:val="NoSpacing"/>
        <w:rPr>
          <w:rFonts w:cs="Times New Roman"/>
          <w:szCs w:val="24"/>
        </w:rPr>
      </w:pPr>
    </w:p>
    <w:p w14:paraId="344F419A" w14:textId="77777777" w:rsidR="00352E0D" w:rsidRDefault="00352E0D" w:rsidP="00352E0D">
      <w:pPr>
        <w:pStyle w:val="NoSpacing"/>
        <w:rPr>
          <w:rFonts w:cs="Times New Roman"/>
          <w:szCs w:val="24"/>
        </w:rPr>
      </w:pPr>
    </w:p>
    <w:p w14:paraId="5F947B33" w14:textId="77777777" w:rsidR="00352E0D" w:rsidRDefault="00352E0D" w:rsidP="00352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Mar.1443</w:t>
      </w:r>
      <w:r>
        <w:rPr>
          <w:rFonts w:cs="Times New Roman"/>
          <w:szCs w:val="24"/>
        </w:rPr>
        <w:tab/>
        <w:t>He was ordained acolyte in the parish church of Chudleigh, Devon.</w:t>
      </w:r>
    </w:p>
    <w:p w14:paraId="5E472D97" w14:textId="77777777" w:rsidR="00352E0D" w:rsidRDefault="00352E0D" w:rsidP="00352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6BACE06E" w14:textId="77777777" w:rsidR="00352E0D" w:rsidRDefault="00352E0D" w:rsidP="00352E0D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p.191)</w:t>
      </w:r>
    </w:p>
    <w:p w14:paraId="622ACF59" w14:textId="77777777" w:rsidR="00352E0D" w:rsidRDefault="00352E0D" w:rsidP="00352E0D">
      <w:pPr>
        <w:pStyle w:val="NoSpacing"/>
        <w:rPr>
          <w:rFonts w:cs="Times New Roman"/>
          <w:szCs w:val="24"/>
        </w:rPr>
      </w:pPr>
    </w:p>
    <w:p w14:paraId="1F617F0C" w14:textId="77777777" w:rsidR="00352E0D" w:rsidRDefault="00352E0D" w:rsidP="00352E0D">
      <w:pPr>
        <w:pStyle w:val="NoSpacing"/>
        <w:rPr>
          <w:rFonts w:cs="Times New Roman"/>
          <w:szCs w:val="24"/>
        </w:rPr>
      </w:pPr>
    </w:p>
    <w:p w14:paraId="7A53B08B" w14:textId="77777777" w:rsidR="00352E0D" w:rsidRDefault="00352E0D" w:rsidP="00352E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July 2023</w:t>
      </w:r>
    </w:p>
    <w:p w14:paraId="7504BF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76A8B" w14:textId="77777777" w:rsidR="00352E0D" w:rsidRDefault="00352E0D" w:rsidP="009139A6">
      <w:r>
        <w:separator/>
      </w:r>
    </w:p>
  </w:endnote>
  <w:endnote w:type="continuationSeparator" w:id="0">
    <w:p w14:paraId="5FCC43F3" w14:textId="77777777" w:rsidR="00352E0D" w:rsidRDefault="00352E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416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DA6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E62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3D11F" w14:textId="77777777" w:rsidR="00352E0D" w:rsidRDefault="00352E0D" w:rsidP="009139A6">
      <w:r>
        <w:separator/>
      </w:r>
    </w:p>
  </w:footnote>
  <w:footnote w:type="continuationSeparator" w:id="0">
    <w:p w14:paraId="20F47191" w14:textId="77777777" w:rsidR="00352E0D" w:rsidRDefault="00352E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8EC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8C3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92E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0D"/>
    <w:rsid w:val="000666E0"/>
    <w:rsid w:val="002510B7"/>
    <w:rsid w:val="00352E0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17126"/>
  <w15:chartTrackingRefBased/>
  <w15:docId w15:val="{2C949B4A-8E10-41B1-8155-14C9A33A0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2023-07-15T15:47:00Z</dcterms:created>
  <dcterms:modified xsi:type="dcterms:W3CDTF">2023-07-15T15:47:00Z</dcterms:modified>
</cp:coreProperties>
</file>