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E2B0D7D" w14:textId="4589ED5F" w:rsidR="006B2F86" w:rsidRDefault="00D734C1" w:rsidP="00E71FC3">
      <w:pPr>
        <w:pStyle w:val="NoSpacing"/>
      </w:pPr>
      <w:r>
        <w:rPr>
          <w:u w:val="single"/>
        </w:rPr>
        <w:t>William JORCE</w:t>
      </w:r>
      <w:r>
        <w:t xml:space="preserve">   </w:t>
      </w:r>
      <w:proofErr w:type="gramStart"/>
      <w:r>
        <w:t xml:space="preserve">   (</w:t>
      </w:r>
      <w:proofErr w:type="gramEnd"/>
      <w:r>
        <w:t>d.1403)</w:t>
      </w:r>
    </w:p>
    <w:p w14:paraId="5764357E" w14:textId="30A02100" w:rsidR="00D734C1" w:rsidRDefault="00D734C1" w:rsidP="00E71FC3">
      <w:pPr>
        <w:pStyle w:val="NoSpacing"/>
      </w:pPr>
      <w:r>
        <w:t xml:space="preserve">of Burton Joyce, Nottinghamshire. </w:t>
      </w:r>
    </w:p>
    <w:p w14:paraId="0A1ED68B" w14:textId="5C19484B" w:rsidR="00D734C1" w:rsidRDefault="00D734C1" w:rsidP="00E71FC3">
      <w:pPr>
        <w:pStyle w:val="NoSpacing"/>
      </w:pPr>
    </w:p>
    <w:p w14:paraId="50F74F1E" w14:textId="3AA324FD" w:rsidR="00D734C1" w:rsidRDefault="00D734C1" w:rsidP="00E71FC3">
      <w:pPr>
        <w:pStyle w:val="NoSpacing"/>
      </w:pPr>
    </w:p>
    <w:p w14:paraId="1FCED7C0" w14:textId="525F9425" w:rsidR="00D734C1" w:rsidRDefault="00D734C1" w:rsidP="00E71FC3">
      <w:pPr>
        <w:pStyle w:val="NoSpacing"/>
      </w:pPr>
      <w:r>
        <w:t xml:space="preserve">  9 Jul.1403</w:t>
      </w:r>
      <w:r>
        <w:tab/>
      </w:r>
      <w:r>
        <w:t>He made his Will.   (W.Y.R. p.95)</w:t>
      </w:r>
    </w:p>
    <w:p w14:paraId="00380644" w14:textId="77777777" w:rsidR="00D734C1" w:rsidRDefault="00D734C1" w:rsidP="00D734C1">
      <w:pPr>
        <w:pStyle w:val="NoSpacing"/>
      </w:pPr>
      <w:r>
        <w:t>11 Oct.</w:t>
      </w:r>
      <w:r>
        <w:tab/>
      </w:r>
      <w:r>
        <w:tab/>
      </w:r>
      <w:r>
        <w:t>Probate of his Will.   (ibid)</w:t>
      </w:r>
    </w:p>
    <w:p w14:paraId="0054FFFA" w14:textId="77777777" w:rsidR="00D734C1" w:rsidRDefault="00D734C1" w:rsidP="00D734C1">
      <w:pPr>
        <w:pStyle w:val="NoSpacing"/>
      </w:pPr>
    </w:p>
    <w:p w14:paraId="57ECBFCF" w14:textId="77777777" w:rsidR="00D734C1" w:rsidRDefault="00D734C1" w:rsidP="00D734C1">
      <w:pPr>
        <w:pStyle w:val="NoSpacing"/>
      </w:pPr>
    </w:p>
    <w:p w14:paraId="37C32370" w14:textId="308753EF" w:rsidR="00D734C1" w:rsidRPr="00D734C1" w:rsidRDefault="00D734C1" w:rsidP="00D734C1">
      <w:pPr>
        <w:pStyle w:val="NoSpacing"/>
      </w:pPr>
      <w:r>
        <w:t>5 February 2019</w:t>
      </w:r>
      <w:bookmarkStart w:id="0" w:name="_GoBack"/>
      <w:bookmarkEnd w:id="0"/>
    </w:p>
    <w:sectPr w:rsidR="00D734C1" w:rsidRPr="00D734C1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38B041B" w14:textId="77777777" w:rsidR="00D734C1" w:rsidRDefault="00D734C1" w:rsidP="00E71FC3">
      <w:pPr>
        <w:spacing w:after="0" w:line="240" w:lineRule="auto"/>
      </w:pPr>
      <w:r>
        <w:separator/>
      </w:r>
    </w:p>
  </w:endnote>
  <w:endnote w:type="continuationSeparator" w:id="0">
    <w:p w14:paraId="2AA88CBA" w14:textId="77777777" w:rsidR="00D734C1" w:rsidRDefault="00D734C1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15B4501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4B1337F" w14:textId="77777777" w:rsidR="00D734C1" w:rsidRDefault="00D734C1" w:rsidP="00E71FC3">
      <w:pPr>
        <w:spacing w:after="0" w:line="240" w:lineRule="auto"/>
      </w:pPr>
      <w:r>
        <w:separator/>
      </w:r>
    </w:p>
  </w:footnote>
  <w:footnote w:type="continuationSeparator" w:id="0">
    <w:p w14:paraId="355E923C" w14:textId="77777777" w:rsidR="00D734C1" w:rsidRDefault="00D734C1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734C1"/>
    <w:rsid w:val="001A7C09"/>
    <w:rsid w:val="00577BD5"/>
    <w:rsid w:val="00656CBA"/>
    <w:rsid w:val="006A1F77"/>
    <w:rsid w:val="00733BE7"/>
    <w:rsid w:val="00AB52E8"/>
    <w:rsid w:val="00B16D3F"/>
    <w:rsid w:val="00BB41AC"/>
    <w:rsid w:val="00D734C1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16CE169"/>
  <w15:chartTrackingRefBased/>
  <w15:docId w15:val="{BD1EF8A0-A97F-4635-AFDA-1BBE2102AE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89433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25</Words>
  <Characters>144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2019-02-05T21:18:00Z</dcterms:created>
  <dcterms:modified xsi:type="dcterms:W3CDTF">2019-02-05T21:19:00Z</dcterms:modified>
</cp:coreProperties>
</file>