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137AA" w14:textId="15FCAA65" w:rsidR="00BA00AB" w:rsidRDefault="00ED28C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JOPE</w:t>
      </w:r>
      <w:r>
        <w:rPr>
          <w:rFonts w:cs="Times New Roman"/>
          <w:szCs w:val="24"/>
        </w:rPr>
        <w:t xml:space="preserve">      (fl.1484)</w:t>
      </w:r>
    </w:p>
    <w:p w14:paraId="3C13560C" w14:textId="21F2B63B" w:rsidR="00ED28C5" w:rsidRDefault="00ED28C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late of Horstead Keynes, Sussex. Gentleman.</w:t>
      </w:r>
    </w:p>
    <w:p w14:paraId="494DA335" w14:textId="77777777" w:rsidR="00ED28C5" w:rsidRDefault="00ED28C5" w:rsidP="009139A6">
      <w:pPr>
        <w:pStyle w:val="NoSpacing"/>
        <w:rPr>
          <w:rFonts w:cs="Times New Roman"/>
          <w:szCs w:val="24"/>
        </w:rPr>
      </w:pPr>
    </w:p>
    <w:p w14:paraId="06E083CE" w14:textId="77777777" w:rsidR="00ED28C5" w:rsidRDefault="00ED28C5" w:rsidP="009139A6">
      <w:pPr>
        <w:pStyle w:val="NoSpacing"/>
        <w:rPr>
          <w:rFonts w:cs="Times New Roman"/>
          <w:szCs w:val="24"/>
        </w:rPr>
      </w:pPr>
    </w:p>
    <w:p w14:paraId="551DF92A" w14:textId="0F3EED31" w:rsidR="00ED28C5" w:rsidRDefault="00ED28C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Feb.1484</w:t>
      </w:r>
      <w:r>
        <w:rPr>
          <w:rFonts w:cs="Times New Roman"/>
          <w:szCs w:val="24"/>
        </w:rPr>
        <w:tab/>
        <w:t xml:space="preserve">He was granted a general pardon.    </w:t>
      </w:r>
    </w:p>
    <w:p w14:paraId="4488F2C1" w14:textId="77777777" w:rsidR="00ED28C5" w:rsidRDefault="00ED28C5" w:rsidP="00ED28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Pardon Rolls of Richard III 1484-5” ed. Hannes Kleineke, </w:t>
      </w:r>
    </w:p>
    <w:p w14:paraId="54D59C65" w14:textId="71438ED5" w:rsidR="00ED28C5" w:rsidRDefault="00ED28C5" w:rsidP="00ED28C5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</w:t>
      </w:r>
      <w:r>
        <w:rPr>
          <w:rFonts w:cs="Times New Roman"/>
          <w:szCs w:val="24"/>
        </w:rPr>
        <w:t>13)</w:t>
      </w:r>
    </w:p>
    <w:p w14:paraId="64486D88" w14:textId="77777777" w:rsidR="00ED28C5" w:rsidRDefault="00ED28C5" w:rsidP="00ED28C5">
      <w:pPr>
        <w:pStyle w:val="NoSpacing"/>
        <w:rPr>
          <w:rFonts w:cs="Times New Roman"/>
          <w:szCs w:val="24"/>
        </w:rPr>
      </w:pPr>
    </w:p>
    <w:p w14:paraId="72742AAE" w14:textId="77777777" w:rsidR="00ED28C5" w:rsidRDefault="00ED28C5" w:rsidP="00ED28C5">
      <w:pPr>
        <w:pStyle w:val="NoSpacing"/>
        <w:rPr>
          <w:rFonts w:cs="Times New Roman"/>
          <w:szCs w:val="24"/>
        </w:rPr>
      </w:pPr>
    </w:p>
    <w:p w14:paraId="370AA6B6" w14:textId="202FBEA8" w:rsidR="00ED28C5" w:rsidRPr="007F32B5" w:rsidRDefault="00ED28C5" w:rsidP="00ED28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March 2024</w:t>
      </w:r>
    </w:p>
    <w:p w14:paraId="29FE1981" w14:textId="21DDB712" w:rsidR="00ED28C5" w:rsidRPr="00ED28C5" w:rsidRDefault="00ED28C5" w:rsidP="009139A6">
      <w:pPr>
        <w:pStyle w:val="NoSpacing"/>
        <w:rPr>
          <w:rFonts w:cs="Times New Roman"/>
          <w:szCs w:val="24"/>
        </w:rPr>
      </w:pPr>
    </w:p>
    <w:sectPr w:rsidR="00ED28C5" w:rsidRPr="00ED28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CBBA8" w14:textId="77777777" w:rsidR="00ED28C5" w:rsidRDefault="00ED28C5" w:rsidP="009139A6">
      <w:r>
        <w:separator/>
      </w:r>
    </w:p>
  </w:endnote>
  <w:endnote w:type="continuationSeparator" w:id="0">
    <w:p w14:paraId="10D16C5B" w14:textId="77777777" w:rsidR="00ED28C5" w:rsidRDefault="00ED28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BAD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5920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1AE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66F52" w14:textId="77777777" w:rsidR="00ED28C5" w:rsidRDefault="00ED28C5" w:rsidP="009139A6">
      <w:r>
        <w:separator/>
      </w:r>
    </w:p>
  </w:footnote>
  <w:footnote w:type="continuationSeparator" w:id="0">
    <w:p w14:paraId="475DA18C" w14:textId="77777777" w:rsidR="00ED28C5" w:rsidRDefault="00ED28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A3C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35D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3C1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8C5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D28C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18F1B"/>
  <w15:chartTrackingRefBased/>
  <w15:docId w15:val="{4A306F18-7591-4F83-A71E-57949DC34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2024-03-15T22:18:00Z</dcterms:created>
  <dcterms:modified xsi:type="dcterms:W3CDTF">2024-03-15T22:20:00Z</dcterms:modified>
</cp:coreProperties>
</file>