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C6838" w:rsidRDefault="001C6838" w:rsidP="001C683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JAYEBEN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fl.1431)</w:t>
      </w:r>
    </w:p>
    <w:p w:rsidR="001C6838" w:rsidRDefault="001C6838" w:rsidP="001C683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1C6838" w:rsidRDefault="001C6838" w:rsidP="001C683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1C6838" w:rsidRDefault="001C6838" w:rsidP="001C683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25 Sep.1431</w:t>
      </w:r>
      <w:r>
        <w:rPr>
          <w:rFonts w:ascii="Times New Roman" w:hAnsi="Times New Roman" w:cs="Times New Roman"/>
          <w:sz w:val="24"/>
          <w:szCs w:val="24"/>
        </w:rPr>
        <w:tab/>
        <w:t xml:space="preserve">He was one of those to whom Thomas </w:t>
      </w:r>
      <w:proofErr w:type="spellStart"/>
      <w:r>
        <w:rPr>
          <w:rFonts w:ascii="Times New Roman" w:hAnsi="Times New Roman" w:cs="Times New Roman"/>
          <w:sz w:val="24"/>
          <w:szCs w:val="24"/>
        </w:rPr>
        <w:t>Hendor</w:t>
      </w:r>
      <w:proofErr w:type="spellEnd"/>
      <w:r>
        <w:rPr>
          <w:rFonts w:ascii="Times New Roman" w:hAnsi="Times New Roman" w:cs="Times New Roman"/>
          <w:sz w:val="24"/>
          <w:szCs w:val="24"/>
        </w:rPr>
        <w:t>(q.v.) granted the manor</w:t>
      </w:r>
    </w:p>
    <w:p w:rsidR="001C6838" w:rsidRDefault="001C6838" w:rsidP="001C683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of West </w:t>
      </w:r>
      <w:proofErr w:type="spellStart"/>
      <w:r>
        <w:rPr>
          <w:rFonts w:ascii="Times New Roman" w:hAnsi="Times New Roman" w:cs="Times New Roman"/>
          <w:sz w:val="24"/>
          <w:szCs w:val="24"/>
        </w:rPr>
        <w:t>Portlemouth</w:t>
      </w:r>
      <w:proofErr w:type="spellEnd"/>
      <w:r>
        <w:rPr>
          <w:rFonts w:ascii="Times New Roman" w:hAnsi="Times New Roman" w:cs="Times New Roman"/>
          <w:sz w:val="24"/>
          <w:szCs w:val="24"/>
        </w:rPr>
        <w:t>, Devon.</w:t>
      </w:r>
    </w:p>
    <w:p w:rsidR="001C6838" w:rsidRDefault="001C6838" w:rsidP="001C683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(www.inquisitionspostmortem.ac.uk ref.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24-14)</w:t>
      </w:r>
    </w:p>
    <w:p w:rsidR="001C6838" w:rsidRDefault="001C6838" w:rsidP="001C683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1C6838" w:rsidRDefault="001C6838" w:rsidP="001C683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D5B8A" w:rsidRPr="001C6838" w:rsidRDefault="001C6838" w:rsidP="001C683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24 January 2016</w:t>
      </w:r>
      <w:bookmarkStart w:id="0" w:name="_GoBack"/>
      <w:bookmarkEnd w:id="0"/>
    </w:p>
    <w:sectPr w:rsidR="00DD5B8A" w:rsidRPr="001C6838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6838" w:rsidRDefault="001C6838" w:rsidP="00564E3C">
      <w:pPr>
        <w:spacing w:after="0" w:line="240" w:lineRule="auto"/>
      </w:pPr>
      <w:r>
        <w:separator/>
      </w:r>
    </w:p>
  </w:endnote>
  <w:endnote w:type="continuationSeparator" w:id="0">
    <w:p w:rsidR="001C6838" w:rsidRDefault="001C6838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1C6838">
      <w:rPr>
        <w:rFonts w:ascii="Times New Roman" w:hAnsi="Times New Roman" w:cs="Times New Roman"/>
        <w:noProof/>
        <w:sz w:val="24"/>
        <w:szCs w:val="24"/>
      </w:rPr>
      <w:t>24 January 2016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6838" w:rsidRDefault="001C6838" w:rsidP="00564E3C">
      <w:pPr>
        <w:spacing w:after="0" w:line="240" w:lineRule="auto"/>
      </w:pPr>
      <w:r>
        <w:separator/>
      </w:r>
    </w:p>
  </w:footnote>
  <w:footnote w:type="continuationSeparator" w:id="0">
    <w:p w:rsidR="001C6838" w:rsidRDefault="001C6838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C6838"/>
    <w:rsid w:val="001C6838"/>
    <w:rsid w:val="00372DC6"/>
    <w:rsid w:val="00564E3C"/>
    <w:rsid w:val="0064591D"/>
    <w:rsid w:val="00DD5B8A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61A8FB9"/>
  <w15:chartTrackingRefBased/>
  <w15:docId w15:val="{4AE93C63-64C1-4DCB-8F46-7BC61F84EB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1</TotalTime>
  <Pages>1</Pages>
  <Words>31</Words>
  <Characters>180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2016-01-24T20:31:00Z</dcterms:created>
  <dcterms:modified xsi:type="dcterms:W3CDTF">2016-01-24T20:32:00Z</dcterms:modified>
</cp:coreProperties>
</file>