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86B2" w14:textId="438D5D40" w:rsidR="00BA00AB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JAYE</w:t>
      </w:r>
      <w:r>
        <w:rPr>
          <w:rFonts w:ascii="Times New Roman" w:hAnsi="Times New Roman" w:cs="Times New Roman"/>
          <w:sz w:val="24"/>
          <w:szCs w:val="24"/>
        </w:rPr>
        <w:t xml:space="preserve">       (fl.1400)</w:t>
      </w:r>
    </w:p>
    <w:p w14:paraId="213F4345" w14:textId="13047627" w:rsidR="00047C31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355F9B" w14:textId="73A181F1" w:rsidR="00047C31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2E314" w14:textId="01398CCF" w:rsidR="00047C31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Feb.1400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Ludlow into lands in</w:t>
      </w:r>
    </w:p>
    <w:p w14:paraId="17DB894A" w14:textId="57C193CF" w:rsidR="00047C31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 and the adjacent Welsh March by Sir Brian de Cornewaille(q.v.).</w:t>
      </w:r>
    </w:p>
    <w:p w14:paraId="0D2E1551" w14:textId="450C441C" w:rsidR="00047C31" w:rsidRDefault="00047C31" w:rsidP="0004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eCIPM 18-60)</w:t>
      </w:r>
    </w:p>
    <w:p w14:paraId="3BF46BD7" w14:textId="77777777" w:rsidR="00047C31" w:rsidRDefault="00047C31" w:rsidP="0004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9DF6A" w14:textId="77777777" w:rsidR="00047C31" w:rsidRDefault="00047C31" w:rsidP="0004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E85ED" w14:textId="77777777" w:rsidR="00047C31" w:rsidRDefault="00047C31" w:rsidP="0004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38505D57" w14:textId="1F1494F0" w:rsidR="00047C31" w:rsidRPr="00047C31" w:rsidRDefault="00047C3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47C31" w:rsidRPr="00047C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5DB2A" w14:textId="77777777" w:rsidR="00047C31" w:rsidRDefault="00047C31" w:rsidP="009139A6">
      <w:r>
        <w:separator/>
      </w:r>
    </w:p>
  </w:endnote>
  <w:endnote w:type="continuationSeparator" w:id="0">
    <w:p w14:paraId="7664A1ED" w14:textId="77777777" w:rsidR="00047C31" w:rsidRDefault="00047C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0AF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BD43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4DF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7486F" w14:textId="77777777" w:rsidR="00047C31" w:rsidRDefault="00047C31" w:rsidP="009139A6">
      <w:r>
        <w:separator/>
      </w:r>
    </w:p>
  </w:footnote>
  <w:footnote w:type="continuationSeparator" w:id="0">
    <w:p w14:paraId="2A490A14" w14:textId="77777777" w:rsidR="00047C31" w:rsidRDefault="00047C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67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96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04A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31"/>
    <w:rsid w:val="00047C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DB8AF"/>
  <w15:chartTrackingRefBased/>
  <w15:docId w15:val="{A00FD1C3-98F3-4A1A-BBF6-E8E89E70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7C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2022-02-21T16:24:00Z</dcterms:created>
  <dcterms:modified xsi:type="dcterms:W3CDTF">2022-02-21T16:28:00Z</dcterms:modified>
</cp:coreProperties>
</file>