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28B3F3" w14:textId="77777777" w:rsidR="00B82CE1" w:rsidRDefault="00B82CE1" w:rsidP="00B82C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JAYE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fl.1489)</w:t>
      </w:r>
    </w:p>
    <w:p w14:paraId="5D8C5814" w14:textId="77777777" w:rsidR="00B82CE1" w:rsidRDefault="00B82CE1" w:rsidP="00B82CE1">
      <w:pPr>
        <w:pStyle w:val="NoSpacing"/>
        <w:rPr>
          <w:rFonts w:cs="Times New Roman"/>
          <w:szCs w:val="24"/>
        </w:rPr>
      </w:pPr>
    </w:p>
    <w:p w14:paraId="6C1BD932" w14:textId="77777777" w:rsidR="00B82CE1" w:rsidRDefault="00B82CE1" w:rsidP="00B82CE1">
      <w:pPr>
        <w:pStyle w:val="NoSpacing"/>
        <w:rPr>
          <w:rFonts w:cs="Times New Roman"/>
          <w:szCs w:val="24"/>
        </w:rPr>
      </w:pPr>
    </w:p>
    <w:p w14:paraId="03683C84" w14:textId="77777777" w:rsidR="00B82CE1" w:rsidRDefault="00B82CE1" w:rsidP="00B82C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Jul.</w:t>
      </w:r>
      <w:r>
        <w:rPr>
          <w:rFonts w:cs="Times New Roman"/>
          <w:szCs w:val="24"/>
        </w:rPr>
        <w:tab/>
        <w:t>1489</w:t>
      </w:r>
      <w:r>
        <w:rPr>
          <w:rFonts w:cs="Times New Roman"/>
          <w:szCs w:val="24"/>
        </w:rPr>
        <w:tab/>
        <w:t xml:space="preserve">He was on a commission to deliver Winchester </w:t>
      </w:r>
      <w:proofErr w:type="spellStart"/>
      <w:proofErr w:type="gramStart"/>
      <w:r>
        <w:rPr>
          <w:rFonts w:cs="Times New Roman"/>
          <w:szCs w:val="24"/>
        </w:rPr>
        <w:t>gaol</w:t>
      </w:r>
      <w:proofErr w:type="spellEnd"/>
      <w:proofErr w:type="gramEnd"/>
      <w:r>
        <w:rPr>
          <w:rFonts w:cs="Times New Roman"/>
          <w:szCs w:val="24"/>
        </w:rPr>
        <w:t>.</w:t>
      </w:r>
    </w:p>
    <w:p w14:paraId="50E6566A" w14:textId="77777777" w:rsidR="00B82CE1" w:rsidRDefault="00B82CE1" w:rsidP="00B82C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p.285)</w:t>
      </w:r>
    </w:p>
    <w:p w14:paraId="2F8DFEC5" w14:textId="77777777" w:rsidR="00B82CE1" w:rsidRDefault="00B82CE1" w:rsidP="00B82CE1">
      <w:pPr>
        <w:pStyle w:val="NoSpacing"/>
        <w:rPr>
          <w:rFonts w:cs="Times New Roman"/>
          <w:szCs w:val="24"/>
        </w:rPr>
      </w:pPr>
    </w:p>
    <w:p w14:paraId="7573925F" w14:textId="77777777" w:rsidR="00B82CE1" w:rsidRDefault="00B82CE1" w:rsidP="00B82CE1">
      <w:pPr>
        <w:pStyle w:val="NoSpacing"/>
        <w:rPr>
          <w:rFonts w:cs="Times New Roman"/>
          <w:szCs w:val="24"/>
        </w:rPr>
      </w:pPr>
    </w:p>
    <w:p w14:paraId="6DC3394D" w14:textId="77777777" w:rsidR="00B82CE1" w:rsidRDefault="00B82CE1" w:rsidP="00B82C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May 2024</w:t>
      </w:r>
    </w:p>
    <w:p w14:paraId="1B5A9C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5B05FA" w14:textId="77777777" w:rsidR="00B82CE1" w:rsidRDefault="00B82CE1" w:rsidP="009139A6">
      <w:r>
        <w:separator/>
      </w:r>
    </w:p>
  </w:endnote>
  <w:endnote w:type="continuationSeparator" w:id="0">
    <w:p w14:paraId="3572C4BA" w14:textId="77777777" w:rsidR="00B82CE1" w:rsidRDefault="00B82C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879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34C4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4D10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181EE" w14:textId="77777777" w:rsidR="00B82CE1" w:rsidRDefault="00B82CE1" w:rsidP="009139A6">
      <w:r>
        <w:separator/>
      </w:r>
    </w:p>
  </w:footnote>
  <w:footnote w:type="continuationSeparator" w:id="0">
    <w:p w14:paraId="2EE5C419" w14:textId="77777777" w:rsidR="00B82CE1" w:rsidRDefault="00B82C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5F5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02F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89B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E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82CE1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5F305"/>
  <w15:chartTrackingRefBased/>
  <w15:docId w15:val="{FDBA26EB-C50C-4288-8736-9329934F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2024-05-07T19:14:00Z</dcterms:created>
  <dcterms:modified xsi:type="dcterms:W3CDTF">2024-05-07T19:14:00Z</dcterms:modified>
</cp:coreProperties>
</file>