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AF2D7" w14:textId="47A108CD" w:rsidR="00D14D71" w:rsidRDefault="00D14D7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JAYE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fl.1446)</w:t>
      </w:r>
    </w:p>
    <w:p w14:paraId="07DB8867" w14:textId="79A781D2" w:rsidR="00D14D71" w:rsidRDefault="00D14D7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A2C3E44" w14:textId="7E5D7C9C" w:rsidR="00D14D71" w:rsidRDefault="00D14D7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825891" w14:textId="1A8CA219" w:rsidR="00D14D71" w:rsidRDefault="00D14D7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335062" w14:textId="3E99D887" w:rsidR="00D14D71" w:rsidRDefault="00D14D71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1446</w:t>
      </w:r>
      <w:r>
        <w:rPr>
          <w:rFonts w:ascii="Times New Roman" w:hAnsi="Times New Roman" w:cs="Times New Roman"/>
          <w:sz w:val="24"/>
          <w:szCs w:val="24"/>
        </w:rPr>
        <w:tab/>
      </w:r>
      <w:r w:rsidR="00AB24DB">
        <w:rPr>
          <w:rFonts w:ascii="Times New Roman" w:hAnsi="Times New Roman" w:cs="Times New Roman"/>
          <w:sz w:val="24"/>
          <w:szCs w:val="24"/>
        </w:rPr>
        <w:t xml:space="preserve">William </w:t>
      </w:r>
      <w:proofErr w:type="spellStart"/>
      <w:r w:rsidR="00AB24DB">
        <w:rPr>
          <w:rFonts w:ascii="Times New Roman" w:hAnsi="Times New Roman" w:cs="Times New Roman"/>
          <w:sz w:val="24"/>
          <w:szCs w:val="24"/>
        </w:rPr>
        <w:t>Reresby</w:t>
      </w:r>
      <w:proofErr w:type="spellEnd"/>
      <w:r w:rsidR="00AB24DB">
        <w:rPr>
          <w:rFonts w:ascii="Times New Roman" w:hAnsi="Times New Roman" w:cs="Times New Roman"/>
          <w:sz w:val="24"/>
          <w:szCs w:val="24"/>
        </w:rPr>
        <w:t xml:space="preserve">(q.v.) brought a plaint of debt against him and William </w:t>
      </w:r>
      <w:proofErr w:type="spellStart"/>
      <w:r w:rsidR="00AB24DB">
        <w:rPr>
          <w:rFonts w:ascii="Times New Roman" w:hAnsi="Times New Roman" w:cs="Times New Roman"/>
          <w:sz w:val="24"/>
          <w:szCs w:val="24"/>
        </w:rPr>
        <w:t>Brenche</w:t>
      </w:r>
      <w:proofErr w:type="spellEnd"/>
    </w:p>
    <w:p w14:paraId="2F148491" w14:textId="7DA758AC" w:rsidR="00AB24DB" w:rsidRDefault="00AB24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Hollingbourne</w:t>
      </w:r>
      <w:proofErr w:type="spellEnd"/>
      <w:r>
        <w:rPr>
          <w:rFonts w:ascii="Times New Roman" w:hAnsi="Times New Roman" w:cs="Times New Roman"/>
          <w:sz w:val="24"/>
          <w:szCs w:val="24"/>
        </w:rPr>
        <w:t>, Kent(q.v.).</w:t>
      </w:r>
    </w:p>
    <w:p w14:paraId="63AE005E" w14:textId="77777777" w:rsidR="00AB24DB" w:rsidRDefault="00AB24DB" w:rsidP="00AB24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0F5EF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https://waalt.uh.edu/index.php/IDXCP40no740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5510857" w14:textId="77777777" w:rsidR="00AB24DB" w:rsidRDefault="00AB24DB" w:rsidP="00AB24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B9C48D" w14:textId="77777777" w:rsidR="00AB24DB" w:rsidRDefault="00AB24DB" w:rsidP="00AB24D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B631FB" w14:textId="77777777" w:rsidR="00AB24DB" w:rsidRDefault="00AB24DB" w:rsidP="00AB24D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October 2022</w:t>
      </w:r>
    </w:p>
    <w:p w14:paraId="6DF57555" w14:textId="6D36B845" w:rsidR="00AB24DB" w:rsidRPr="00AB24DB" w:rsidRDefault="00AB24D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AB24DB" w:rsidRPr="00AB24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657E4" w14:textId="77777777" w:rsidR="00D14D71" w:rsidRDefault="00D14D71" w:rsidP="009139A6">
      <w:r>
        <w:separator/>
      </w:r>
    </w:p>
  </w:endnote>
  <w:endnote w:type="continuationSeparator" w:id="0">
    <w:p w14:paraId="44FB71D6" w14:textId="77777777" w:rsidR="00D14D71" w:rsidRDefault="00D14D7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A37B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FD2C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4CFC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DE75E" w14:textId="77777777" w:rsidR="00D14D71" w:rsidRDefault="00D14D71" w:rsidP="009139A6">
      <w:r>
        <w:separator/>
      </w:r>
    </w:p>
  </w:footnote>
  <w:footnote w:type="continuationSeparator" w:id="0">
    <w:p w14:paraId="6412797A" w14:textId="77777777" w:rsidR="00D14D71" w:rsidRDefault="00D14D7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912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DFE7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0FA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D71"/>
    <w:rsid w:val="000666E0"/>
    <w:rsid w:val="002510B7"/>
    <w:rsid w:val="005C130B"/>
    <w:rsid w:val="00826F5C"/>
    <w:rsid w:val="009139A6"/>
    <w:rsid w:val="009448BB"/>
    <w:rsid w:val="00A3176C"/>
    <w:rsid w:val="00AB24DB"/>
    <w:rsid w:val="00AE65F8"/>
    <w:rsid w:val="00BA00AB"/>
    <w:rsid w:val="00CB4ED9"/>
    <w:rsid w:val="00D14D7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F760C"/>
  <w15:chartTrackingRefBased/>
  <w15:docId w15:val="{379401F5-AA7C-4ECA-BE39-78E74EF32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14D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4D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137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2022-10-12T16:28:00Z</dcterms:created>
  <dcterms:modified xsi:type="dcterms:W3CDTF">2022-10-12T18:45:00Z</dcterms:modified>
</cp:coreProperties>
</file>