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6972A" w14:textId="3BB06B90" w:rsidR="00BA00AB" w:rsidRDefault="005121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JAYCOK</w:t>
      </w:r>
      <w:r>
        <w:rPr>
          <w:rFonts w:ascii="Times New Roman" w:hAnsi="Times New Roman" w:cs="Times New Roman"/>
          <w:sz w:val="24"/>
          <w:szCs w:val="24"/>
        </w:rPr>
        <w:t xml:space="preserve">       (fl.1407)</w:t>
      </w:r>
    </w:p>
    <w:p w14:paraId="7A1B5444" w14:textId="057CB68F" w:rsidR="005121E4" w:rsidRDefault="005121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74372F" w14:textId="3175D87F" w:rsidR="005121E4" w:rsidRDefault="005121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FF527C" w14:textId="5FC615D8" w:rsidR="005121E4" w:rsidRDefault="005121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Escheator of Devon and Cornwall.  </w:t>
      </w:r>
    </w:p>
    <w:p w14:paraId="4D40F6AE" w14:textId="46A7F497" w:rsidR="005121E4" w:rsidRDefault="005121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p.54)</w:t>
      </w:r>
    </w:p>
    <w:p w14:paraId="345F1C99" w14:textId="3FD8E7F5" w:rsidR="005121E4" w:rsidRDefault="005121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77BB1" w14:textId="74611F65" w:rsidR="005121E4" w:rsidRDefault="005121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FE6DB0" w14:textId="51888714" w:rsidR="005121E4" w:rsidRPr="005121E4" w:rsidRDefault="005121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sectPr w:rsidR="005121E4" w:rsidRPr="005121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AB85CF" w14:textId="77777777" w:rsidR="005121E4" w:rsidRDefault="005121E4" w:rsidP="009139A6">
      <w:r>
        <w:separator/>
      </w:r>
    </w:p>
  </w:endnote>
  <w:endnote w:type="continuationSeparator" w:id="0">
    <w:p w14:paraId="7A1AA226" w14:textId="77777777" w:rsidR="005121E4" w:rsidRDefault="005121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D3C9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4DB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153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1F442" w14:textId="77777777" w:rsidR="005121E4" w:rsidRDefault="005121E4" w:rsidP="009139A6">
      <w:r>
        <w:separator/>
      </w:r>
    </w:p>
  </w:footnote>
  <w:footnote w:type="continuationSeparator" w:id="0">
    <w:p w14:paraId="047ABAC8" w14:textId="77777777" w:rsidR="005121E4" w:rsidRDefault="005121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968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3AD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DF06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1E4"/>
    <w:rsid w:val="000666E0"/>
    <w:rsid w:val="002510B7"/>
    <w:rsid w:val="005121E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8C309"/>
  <w15:chartTrackingRefBased/>
  <w15:docId w15:val="{7340E543-6361-455E-A955-CACC23C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2021-07-12T18:47:00Z</dcterms:created>
  <dcterms:modified xsi:type="dcterms:W3CDTF">2021-07-12T18:49:00Z</dcterms:modified>
</cp:coreProperties>
</file>