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EBF0C" w14:textId="77777777" w:rsidR="0091512D" w:rsidRDefault="0091512D" w:rsidP="009151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073408E7" w14:textId="77777777" w:rsidR="0091512D" w:rsidRDefault="0091512D" w:rsidP="009151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Shropshire.</w:t>
      </w:r>
    </w:p>
    <w:p w14:paraId="72463BB7" w14:textId="77777777" w:rsidR="0091512D" w:rsidRDefault="0091512D" w:rsidP="009151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6DC55C" w14:textId="77777777" w:rsidR="0091512D" w:rsidRDefault="0091512D" w:rsidP="009151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3900DD" w14:textId="77777777" w:rsidR="0091512D" w:rsidRDefault="0091512D" w:rsidP="0091512D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Shropshire the tax of a fifteenth and a tenth granted to the King at the last Parliament.</w:t>
      </w:r>
    </w:p>
    <w:p w14:paraId="5EE2D8BA" w14:textId="77777777" w:rsidR="0091512D" w:rsidRDefault="0091512D" w:rsidP="009151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p.189)</w:t>
      </w:r>
    </w:p>
    <w:p w14:paraId="3FA14B7C" w14:textId="77777777" w:rsidR="0091512D" w:rsidRDefault="0091512D" w:rsidP="009151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D9ADD0" w14:textId="77777777" w:rsidR="0091512D" w:rsidRDefault="0091512D" w:rsidP="009151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EDCF45" w14:textId="77777777" w:rsidR="0091512D" w:rsidRDefault="0091512D" w:rsidP="009151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p w14:paraId="0B121F3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C4A85" w14:textId="77777777" w:rsidR="0091512D" w:rsidRDefault="0091512D" w:rsidP="009139A6">
      <w:r>
        <w:separator/>
      </w:r>
    </w:p>
  </w:endnote>
  <w:endnote w:type="continuationSeparator" w:id="0">
    <w:p w14:paraId="61490B7A" w14:textId="77777777" w:rsidR="0091512D" w:rsidRDefault="009151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20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D0CC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675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53084" w14:textId="77777777" w:rsidR="0091512D" w:rsidRDefault="0091512D" w:rsidP="009139A6">
      <w:r>
        <w:separator/>
      </w:r>
    </w:p>
  </w:footnote>
  <w:footnote w:type="continuationSeparator" w:id="0">
    <w:p w14:paraId="00AE95EF" w14:textId="77777777" w:rsidR="0091512D" w:rsidRDefault="009151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CD8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413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A00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12D"/>
    <w:rsid w:val="000666E0"/>
    <w:rsid w:val="002510B7"/>
    <w:rsid w:val="005C130B"/>
    <w:rsid w:val="00826F5C"/>
    <w:rsid w:val="009139A6"/>
    <w:rsid w:val="0091512D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32D03"/>
  <w15:chartTrackingRefBased/>
  <w15:docId w15:val="{CB662110-2DD3-40BF-BE06-B47D5CF3A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2021-06-04T21:08:00Z</dcterms:created>
  <dcterms:modified xsi:type="dcterms:W3CDTF">2021-06-04T21:08:00Z</dcterms:modified>
</cp:coreProperties>
</file>