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4DB7EA" w14:textId="044E453C" w:rsidR="00A17CBE" w:rsidRDefault="00A17CBE" w:rsidP="00A17CBE">
      <w:pPr>
        <w:pStyle w:val="NoSpacing"/>
        <w:jc w:val="both"/>
      </w:pPr>
      <w:r>
        <w:rPr>
          <w:u w:val="single"/>
        </w:rPr>
        <w:t>Thomas JAY</w:t>
      </w:r>
      <w:r>
        <w:t xml:space="preserve">        </w:t>
      </w:r>
      <w:r>
        <w:t>(fl.14</w:t>
      </w:r>
      <w:r>
        <w:t>75</w:t>
      </w:r>
      <w:r>
        <w:t>)</w:t>
      </w:r>
    </w:p>
    <w:p w14:paraId="359580D2" w14:textId="77777777" w:rsidR="00A17CBE" w:rsidRDefault="00A17CBE" w:rsidP="00A17CBE">
      <w:pPr>
        <w:pStyle w:val="NoSpacing"/>
        <w:jc w:val="both"/>
      </w:pPr>
      <w:r>
        <w:t xml:space="preserve">Rector of </w:t>
      </w:r>
      <w:proofErr w:type="spellStart"/>
      <w:r>
        <w:t>St.Michael’s</w:t>
      </w:r>
      <w:proofErr w:type="spellEnd"/>
      <w:r>
        <w:t>, Brome, Norfolk.</w:t>
      </w:r>
    </w:p>
    <w:p w14:paraId="437BD906" w14:textId="77777777" w:rsidR="00A17CBE" w:rsidRDefault="00A17CBE" w:rsidP="00A17CBE">
      <w:pPr>
        <w:pStyle w:val="NoSpacing"/>
        <w:jc w:val="both"/>
      </w:pPr>
    </w:p>
    <w:p w14:paraId="014181C4" w14:textId="77777777" w:rsidR="00A17CBE" w:rsidRDefault="00A17CBE" w:rsidP="00A17CBE">
      <w:pPr>
        <w:pStyle w:val="NoSpacing"/>
        <w:jc w:val="both"/>
      </w:pPr>
    </w:p>
    <w:p w14:paraId="491BF3BA" w14:textId="413E2D46" w:rsidR="00A17CBE" w:rsidRDefault="00A17CBE" w:rsidP="00A17CBE">
      <w:pPr>
        <w:pStyle w:val="NoSpacing"/>
        <w:jc w:val="both"/>
      </w:pPr>
      <w:r>
        <w:tab/>
        <w:t>14</w:t>
      </w:r>
      <w:r>
        <w:t>75</w:t>
      </w:r>
      <w:bookmarkStart w:id="0" w:name="_GoBack"/>
      <w:bookmarkEnd w:id="0"/>
      <w:r>
        <w:tab/>
        <w:t>He became Rector.</w:t>
      </w:r>
    </w:p>
    <w:p w14:paraId="5061F0E6" w14:textId="77777777" w:rsidR="00A17CBE" w:rsidRDefault="00A17CBE" w:rsidP="00A17CBE">
      <w:pPr>
        <w:pStyle w:val="NoSpacing"/>
        <w:ind w:left="1440"/>
      </w:pPr>
      <w:r>
        <w:t xml:space="preserve">(“An Essay Towards A Topographical History of the County of Norfolk” by Francis </w:t>
      </w:r>
      <w:proofErr w:type="spellStart"/>
      <w:r>
        <w:t>Blomefield</w:t>
      </w:r>
      <w:proofErr w:type="spellEnd"/>
      <w:r>
        <w:t xml:space="preserve"> vol.10 pp.96-100)</w:t>
      </w:r>
    </w:p>
    <w:p w14:paraId="5863940D" w14:textId="77777777" w:rsidR="00A17CBE" w:rsidRDefault="00A17CBE" w:rsidP="00A17CBE">
      <w:pPr>
        <w:pStyle w:val="NoSpacing"/>
      </w:pPr>
    </w:p>
    <w:p w14:paraId="7F339128" w14:textId="77777777" w:rsidR="00A17CBE" w:rsidRDefault="00A17CBE" w:rsidP="00A17CBE">
      <w:pPr>
        <w:pStyle w:val="NoSpacing"/>
      </w:pPr>
    </w:p>
    <w:p w14:paraId="7854B4F2" w14:textId="77777777" w:rsidR="00A17CBE" w:rsidRDefault="00A17CBE" w:rsidP="00A17CBE">
      <w:pPr>
        <w:pStyle w:val="NoSpacing"/>
      </w:pPr>
      <w:r>
        <w:t>11 January 2020</w:t>
      </w:r>
    </w:p>
    <w:p w14:paraId="50142218" w14:textId="64AEAD36" w:rsidR="006B2F86" w:rsidRPr="00A17CBE" w:rsidRDefault="00A17CBE" w:rsidP="00E71FC3">
      <w:pPr>
        <w:pStyle w:val="NoSpacing"/>
      </w:pPr>
    </w:p>
    <w:sectPr w:rsidR="006B2F86" w:rsidRPr="00A17CB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F78078" w14:textId="77777777" w:rsidR="00A17CBE" w:rsidRDefault="00A17CBE" w:rsidP="00E71FC3">
      <w:pPr>
        <w:spacing w:after="0" w:line="240" w:lineRule="auto"/>
      </w:pPr>
      <w:r>
        <w:separator/>
      </w:r>
    </w:p>
  </w:endnote>
  <w:endnote w:type="continuationSeparator" w:id="0">
    <w:p w14:paraId="54D3EB3D" w14:textId="77777777" w:rsidR="00A17CBE" w:rsidRDefault="00A17C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4CBBE5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6CE07D" w14:textId="77777777" w:rsidR="00A17CBE" w:rsidRDefault="00A17CBE" w:rsidP="00E71FC3">
      <w:pPr>
        <w:spacing w:after="0" w:line="240" w:lineRule="auto"/>
      </w:pPr>
      <w:r>
        <w:separator/>
      </w:r>
    </w:p>
  </w:footnote>
  <w:footnote w:type="continuationSeparator" w:id="0">
    <w:p w14:paraId="6421C311" w14:textId="77777777" w:rsidR="00A17CBE" w:rsidRDefault="00A17C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CBE"/>
    <w:rsid w:val="001A7C09"/>
    <w:rsid w:val="00577BD5"/>
    <w:rsid w:val="006A1F77"/>
    <w:rsid w:val="00733BE7"/>
    <w:rsid w:val="00A17CB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441BE"/>
  <w15:chartTrackingRefBased/>
  <w15:docId w15:val="{5D932067-2FAE-486A-AD08-35DFCDDD8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3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2020-01-11T21:28:00Z</dcterms:created>
  <dcterms:modified xsi:type="dcterms:W3CDTF">2020-01-11T21:31:00Z</dcterms:modified>
</cp:coreProperties>
</file>