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Hitchin,</w:t>
      </w: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the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24-155)</w:t>
      </w: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975CB7" w:rsidRDefault="00975CB7" w:rsidP="00975C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  <w:bookmarkStart w:id="0" w:name="_GoBack"/>
      <w:bookmarkEnd w:id="0"/>
    </w:p>
    <w:sectPr w:rsidR="006B2F86" w:rsidRPr="00975C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CB7" w:rsidRDefault="00975CB7" w:rsidP="00E71FC3">
      <w:pPr>
        <w:spacing w:after="0" w:line="240" w:lineRule="auto"/>
      </w:pPr>
      <w:r>
        <w:separator/>
      </w:r>
    </w:p>
  </w:endnote>
  <w:endnote w:type="continuationSeparator" w:id="0">
    <w:p w:rsidR="00975CB7" w:rsidRDefault="00975C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CB7" w:rsidRDefault="00975CB7" w:rsidP="00E71FC3">
      <w:pPr>
        <w:spacing w:after="0" w:line="240" w:lineRule="auto"/>
      </w:pPr>
      <w:r>
        <w:separator/>
      </w:r>
    </w:p>
  </w:footnote>
  <w:footnote w:type="continuationSeparator" w:id="0">
    <w:p w:rsidR="00975CB7" w:rsidRDefault="00975C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CB7"/>
    <w:rsid w:val="00975CB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4F90B"/>
  <w15:chartTrackingRefBased/>
  <w15:docId w15:val="{CF6D4636-80AA-4538-BEDE-30AF74FC2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2016-04-11T19:32:00Z</dcterms:created>
  <dcterms:modified xsi:type="dcterms:W3CDTF">2016-04-11T19:33:00Z</dcterms:modified>
</cp:coreProperties>
</file>