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FFCAD" w14:textId="77777777" w:rsidR="004F1BE8" w:rsidRDefault="004F1BE8" w:rsidP="004F1B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JAY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14:paraId="3AED4D84" w14:textId="77777777" w:rsidR="004F1BE8" w:rsidRDefault="004F1BE8" w:rsidP="004F1B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Southwark. Skinner.</w:t>
      </w:r>
    </w:p>
    <w:p w14:paraId="3CC3A489" w14:textId="77777777" w:rsidR="004F1BE8" w:rsidRDefault="004F1BE8" w:rsidP="004F1B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8BDE9B" w14:textId="77777777" w:rsidR="004F1BE8" w:rsidRDefault="004F1BE8" w:rsidP="004F1B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E7BB0B" w14:textId="77777777" w:rsidR="004F1BE8" w:rsidRDefault="004F1BE8" w:rsidP="004F1B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1425</w:t>
      </w:r>
      <w:r>
        <w:rPr>
          <w:rFonts w:ascii="Times New Roman" w:hAnsi="Times New Roman" w:cs="Times New Roman"/>
          <w:sz w:val="24"/>
          <w:szCs w:val="24"/>
        </w:rPr>
        <w:tab/>
        <w:t xml:space="preserve">John Blyton of Southwark,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 debt against him,</w:t>
      </w:r>
    </w:p>
    <w:p w14:paraId="1CFF93ED" w14:textId="77777777" w:rsidR="004F1BE8" w:rsidRDefault="004F1BE8" w:rsidP="004F1B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Felys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gascon(q.v.), Roger Grey of Southwark, yeoman(q.v.),</w:t>
      </w:r>
    </w:p>
    <w:p w14:paraId="13DAB967" w14:textId="77777777" w:rsidR="004F1BE8" w:rsidRDefault="004F1BE8" w:rsidP="004F1B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Michael </w:t>
      </w:r>
      <w:proofErr w:type="spellStart"/>
      <w:r>
        <w:rPr>
          <w:rFonts w:ascii="Times New Roman" w:hAnsi="Times New Roman" w:cs="Times New Roman"/>
          <w:sz w:val="24"/>
          <w:szCs w:val="24"/>
        </w:rPr>
        <w:t>Goldsmyth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Southwark, goldsmith(q.v.).</w:t>
      </w:r>
    </w:p>
    <w:p w14:paraId="490750C6" w14:textId="77777777" w:rsidR="004F1BE8" w:rsidRDefault="004F1BE8" w:rsidP="004F1B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3A6F1D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https://waalt.uh.edu/index.php/CP40/656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8B2AA26" w14:textId="77777777" w:rsidR="004F1BE8" w:rsidRDefault="004F1BE8" w:rsidP="004F1B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365510" w14:textId="77777777" w:rsidR="004F1BE8" w:rsidRDefault="004F1BE8" w:rsidP="004F1B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6A17CF" w14:textId="77777777" w:rsidR="004F1BE8" w:rsidRDefault="004F1BE8" w:rsidP="004F1B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May 2022</w:t>
      </w:r>
    </w:p>
    <w:p w14:paraId="53FA6CA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046B9" w14:textId="77777777" w:rsidR="004F1BE8" w:rsidRDefault="004F1BE8" w:rsidP="009139A6">
      <w:r>
        <w:separator/>
      </w:r>
    </w:p>
  </w:endnote>
  <w:endnote w:type="continuationSeparator" w:id="0">
    <w:p w14:paraId="7270EE8F" w14:textId="77777777" w:rsidR="004F1BE8" w:rsidRDefault="004F1BE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FF6F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A1EF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DDAF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7978A" w14:textId="77777777" w:rsidR="004F1BE8" w:rsidRDefault="004F1BE8" w:rsidP="009139A6">
      <w:r>
        <w:separator/>
      </w:r>
    </w:p>
  </w:footnote>
  <w:footnote w:type="continuationSeparator" w:id="0">
    <w:p w14:paraId="4437196A" w14:textId="77777777" w:rsidR="004F1BE8" w:rsidRDefault="004F1BE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D525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5F9E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CDFB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BE8"/>
    <w:rsid w:val="000666E0"/>
    <w:rsid w:val="002510B7"/>
    <w:rsid w:val="004F1BE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B7174"/>
  <w15:chartTrackingRefBased/>
  <w15:docId w15:val="{BA60175C-C3F5-499C-9329-FE5C0E839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F1B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2022-05-15T19:41:00Z</dcterms:created>
  <dcterms:modified xsi:type="dcterms:W3CDTF">2022-05-15T19:41:00Z</dcterms:modified>
</cp:coreProperties>
</file>