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0E82" w14:textId="77777777" w:rsidR="00B66A76" w:rsidRDefault="00B66A76" w:rsidP="00B66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JAY, junior</w:t>
      </w:r>
      <w:r>
        <w:rPr>
          <w:rFonts w:ascii="Times New Roman" w:hAnsi="Times New Roman" w:cs="Times New Roman"/>
        </w:rPr>
        <w:t xml:space="preserve">      (fl.1484)</w:t>
      </w:r>
    </w:p>
    <w:p w14:paraId="0B4A38CB" w14:textId="77777777" w:rsidR="00B66A76" w:rsidRDefault="00B66A76" w:rsidP="00B66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Merchant.</w:t>
      </w:r>
    </w:p>
    <w:p w14:paraId="397173A1" w14:textId="77777777" w:rsidR="00B66A76" w:rsidRDefault="00B66A76" w:rsidP="00B66A76">
      <w:pPr>
        <w:rPr>
          <w:rFonts w:ascii="Times New Roman" w:hAnsi="Times New Roman" w:cs="Times New Roman"/>
        </w:rPr>
      </w:pPr>
    </w:p>
    <w:p w14:paraId="506DB494" w14:textId="61399400" w:rsidR="00B66A76" w:rsidRDefault="00B66A76" w:rsidP="00B66A76">
      <w:pPr>
        <w:rPr>
          <w:rFonts w:ascii="Times New Roman" w:hAnsi="Times New Roman" w:cs="Times New Roman"/>
        </w:rPr>
      </w:pPr>
    </w:p>
    <w:p w14:paraId="208ED8D7" w14:textId="77777777" w:rsidR="00CC3D37" w:rsidRDefault="00CC3D37" w:rsidP="00CC3D37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He made a plaint of debt against Thomas Benette of Stroudwater,</w:t>
      </w:r>
    </w:p>
    <w:p w14:paraId="232184DA" w14:textId="77777777" w:rsidR="00CC3D37" w:rsidRDefault="00CC3D37" w:rsidP="00CC3D3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Gloucestershire(q.v.).</w:t>
      </w:r>
    </w:p>
    <w:p w14:paraId="78EFBF67" w14:textId="71BD162C" w:rsidR="00CC3D37" w:rsidRPr="00CC3D37" w:rsidRDefault="00CC3D37" w:rsidP="00CC3D3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( </w:t>
      </w:r>
      <w:hyperlink r:id="rId6" w:history="1">
        <w:r w:rsidRPr="00FB602B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1BB57F2A" w14:textId="0DF29E16" w:rsidR="00B66A76" w:rsidRDefault="00B66A76" w:rsidP="00B66A7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>He made a plaint of debt against Thomas Benet of Stroud, Gloucestershire(q.v.).</w:t>
      </w:r>
    </w:p>
    <w:p w14:paraId="1CDC293B" w14:textId="77777777" w:rsidR="00B66A76" w:rsidRDefault="00B66A76" w:rsidP="00B66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5266E09" w14:textId="77777777" w:rsidR="00B66A76" w:rsidRDefault="00B66A76" w:rsidP="00B66A76">
      <w:pPr>
        <w:rPr>
          <w:rFonts w:ascii="Times New Roman" w:hAnsi="Times New Roman" w:cs="Times New Roman"/>
        </w:rPr>
      </w:pPr>
    </w:p>
    <w:p w14:paraId="6E58328C" w14:textId="77777777" w:rsidR="00B66A76" w:rsidRDefault="00B66A76" w:rsidP="00B66A76">
      <w:pPr>
        <w:rPr>
          <w:rFonts w:ascii="Times New Roman" w:hAnsi="Times New Roman" w:cs="Times New Roman"/>
        </w:rPr>
      </w:pPr>
    </w:p>
    <w:p w14:paraId="4898188C" w14:textId="7E089C67" w:rsidR="00B66A76" w:rsidRDefault="00B66A76" w:rsidP="00B66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2018</w:t>
      </w:r>
    </w:p>
    <w:p w14:paraId="798B5F04" w14:textId="55594B5D" w:rsidR="00CC3D37" w:rsidRDefault="00CC3D37" w:rsidP="00B66A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July 2021</w:t>
      </w:r>
    </w:p>
    <w:p w14:paraId="115EDDE0" w14:textId="77777777" w:rsidR="006B2F86" w:rsidRPr="00E71FC3" w:rsidRDefault="00CC3D3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F1EAB" w14:textId="77777777" w:rsidR="00B66A76" w:rsidRDefault="00B66A76" w:rsidP="00E71FC3">
      <w:r>
        <w:separator/>
      </w:r>
    </w:p>
  </w:endnote>
  <w:endnote w:type="continuationSeparator" w:id="0">
    <w:p w14:paraId="17FB9AD7" w14:textId="77777777" w:rsidR="00B66A76" w:rsidRDefault="00B66A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19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A573" w14:textId="77777777" w:rsidR="00B66A76" w:rsidRDefault="00B66A76" w:rsidP="00E71FC3">
      <w:r>
        <w:separator/>
      </w:r>
    </w:p>
  </w:footnote>
  <w:footnote w:type="continuationSeparator" w:id="0">
    <w:p w14:paraId="41CA2AAC" w14:textId="77777777" w:rsidR="00B66A76" w:rsidRDefault="00B66A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A76"/>
    <w:rsid w:val="001A7C09"/>
    <w:rsid w:val="00577BD5"/>
    <w:rsid w:val="00656CBA"/>
    <w:rsid w:val="006A1F77"/>
    <w:rsid w:val="00733BE7"/>
    <w:rsid w:val="00AB52E8"/>
    <w:rsid w:val="00B16D3F"/>
    <w:rsid w:val="00B66A76"/>
    <w:rsid w:val="00BB41AC"/>
    <w:rsid w:val="00CC3D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74CE6"/>
  <w15:chartTrackingRefBased/>
  <w15:docId w15:val="{BD0BCAF4-7649-4A1F-9853-A6455078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A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66A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2018-03-02T21:32:00Z</dcterms:created>
  <dcterms:modified xsi:type="dcterms:W3CDTF">2021-07-29T18:28:00Z</dcterms:modified>
</cp:coreProperties>
</file>