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BF3323" w14:textId="77777777" w:rsidR="00BE6771" w:rsidRDefault="00BE6771" w:rsidP="00BE6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JAY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58197212" w14:textId="77777777" w:rsidR="00BE6771" w:rsidRDefault="00BE6771" w:rsidP="00BE6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3A0AC2" w14:textId="77777777" w:rsidR="00BE6771" w:rsidRDefault="00BE6771" w:rsidP="00BE6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BB95BC" w14:textId="77777777" w:rsidR="00BE6771" w:rsidRDefault="00BE6771" w:rsidP="00BE6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Apr.1413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Gloucester into lands</w:t>
      </w:r>
    </w:p>
    <w:p w14:paraId="6B6C1E4B" w14:textId="77777777" w:rsidR="00BE6771" w:rsidRDefault="00BE6771" w:rsidP="00BE6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Robert, Lord Ferrers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Chartley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DD30AA6" w14:textId="77777777" w:rsidR="00BE6771" w:rsidRDefault="00BE6771" w:rsidP="00BE6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20-36)</w:t>
      </w:r>
    </w:p>
    <w:p w14:paraId="144C4F42" w14:textId="77777777" w:rsidR="00BE6771" w:rsidRDefault="00BE6771" w:rsidP="00BE6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895F5B" w14:textId="77777777" w:rsidR="00BE6771" w:rsidRDefault="00BE6771" w:rsidP="00BE6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1C11BC" w14:textId="77777777" w:rsidR="00BE6771" w:rsidRDefault="00BE6771" w:rsidP="00BE6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2021</w:t>
      </w:r>
    </w:p>
    <w:p w14:paraId="3497EC08" w14:textId="5AE10D72" w:rsidR="00BA00AB" w:rsidRPr="00BE677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E677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0C44B7" w14:textId="77777777" w:rsidR="00BE6771" w:rsidRDefault="00BE6771" w:rsidP="009139A6">
      <w:r>
        <w:separator/>
      </w:r>
    </w:p>
  </w:endnote>
  <w:endnote w:type="continuationSeparator" w:id="0">
    <w:p w14:paraId="4F0B9A77" w14:textId="77777777" w:rsidR="00BE6771" w:rsidRDefault="00BE67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8578B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78A31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3B4DD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46CC6B" w14:textId="77777777" w:rsidR="00BE6771" w:rsidRDefault="00BE6771" w:rsidP="009139A6">
      <w:r>
        <w:separator/>
      </w:r>
    </w:p>
  </w:footnote>
  <w:footnote w:type="continuationSeparator" w:id="0">
    <w:p w14:paraId="0798727C" w14:textId="77777777" w:rsidR="00BE6771" w:rsidRDefault="00BE67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24E8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D97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1C05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771"/>
    <w:rsid w:val="000666E0"/>
    <w:rsid w:val="002510B7"/>
    <w:rsid w:val="005C130B"/>
    <w:rsid w:val="00826F5C"/>
    <w:rsid w:val="009139A6"/>
    <w:rsid w:val="009448BB"/>
    <w:rsid w:val="00A3176C"/>
    <w:rsid w:val="00BA00AB"/>
    <w:rsid w:val="00BE677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BA0C1"/>
  <w15:chartTrackingRefBased/>
  <w15:docId w15:val="{7D0B3B29-D066-450D-A49E-91CCE41CD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2021-03-21T17:40:00Z</dcterms:created>
  <dcterms:modified xsi:type="dcterms:W3CDTF">2021-03-21T17:41:00Z</dcterms:modified>
</cp:coreProperties>
</file>