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7CC" w:rsidRDefault="001127CC" w:rsidP="001127CC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rPr>
          <w:u w:val="single"/>
        </w:rPr>
        <w:t>Jane JAY</w:t>
      </w:r>
      <w:r>
        <w:t xml:space="preserve">      (fl.1470)</w:t>
      </w:r>
    </w:p>
    <w:p w:rsidR="001127CC" w:rsidRDefault="001127CC" w:rsidP="001127C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1127CC" w:rsidRDefault="001127CC" w:rsidP="001127C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1127CC" w:rsidRDefault="001127CC" w:rsidP="001127CC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proofErr w:type="gramStart"/>
      <w:r>
        <w:rPr>
          <w:rStyle w:val="Hyperlink"/>
          <w:u w:val="none"/>
        </w:rPr>
        <w:t>Daughter of John Wakefield.</w:t>
      </w:r>
      <w:proofErr w:type="gramEnd"/>
      <w:r>
        <w:rPr>
          <w:rStyle w:val="Hyperlink"/>
          <w:u w:val="none"/>
        </w:rPr>
        <w:t xml:space="preserve">   </w:t>
      </w:r>
      <w:r>
        <w:t>(H.P.pp.497-8)</w:t>
      </w:r>
    </w:p>
    <w:p w:rsidR="001127CC" w:rsidRDefault="001127CC" w:rsidP="001127CC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 xml:space="preserve">= Richard, of </w:t>
      </w:r>
      <w:proofErr w:type="gramStart"/>
      <w:r>
        <w:t>Dorset(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1127CC" w:rsidRDefault="001127CC" w:rsidP="001127CC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proofErr w:type="gramStart"/>
      <w:r>
        <w:t>Had a son, William.</w:t>
      </w:r>
      <w:proofErr w:type="gramEnd"/>
      <w:r>
        <w:t xml:space="preserve"> (C.F.R.1485-1509 p.207)</w:t>
      </w:r>
    </w:p>
    <w:p w:rsidR="001127CC" w:rsidRDefault="001127CC" w:rsidP="001127CC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1127CC" w:rsidRDefault="001127CC" w:rsidP="001127CC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1127CC" w:rsidRPr="007B2DBC" w:rsidRDefault="001127CC" w:rsidP="001127C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>28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7CC" w:rsidRDefault="001127CC" w:rsidP="00920DE3">
      <w:pPr>
        <w:spacing w:after="0" w:line="240" w:lineRule="auto"/>
      </w:pPr>
      <w:r>
        <w:separator/>
      </w:r>
    </w:p>
  </w:endnote>
  <w:endnote w:type="continuationSeparator" w:id="0">
    <w:p w:rsidR="001127CC" w:rsidRDefault="001127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7CC" w:rsidRDefault="001127CC" w:rsidP="00920DE3">
      <w:pPr>
        <w:spacing w:after="0" w:line="240" w:lineRule="auto"/>
      </w:pPr>
      <w:r>
        <w:separator/>
      </w:r>
    </w:p>
  </w:footnote>
  <w:footnote w:type="continuationSeparator" w:id="0">
    <w:p w:rsidR="001127CC" w:rsidRDefault="001127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7CC"/>
    <w:rsid w:val="001127CC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127C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127C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2015-04-10T21:59:00Z</dcterms:created>
  <dcterms:modified xsi:type="dcterms:W3CDTF">2015-04-10T21:59:00Z</dcterms:modified>
</cp:coreProperties>
</file>