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3A69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JAWYN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1B0C150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14:paraId="14F4D496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C2CA7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9B1F3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Anthony(q.v.)</w:t>
      </w:r>
    </w:p>
    <w:p w14:paraId="164C825C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031B70D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4826F7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BC93F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Oset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taking a bag of money and</w:t>
      </w:r>
    </w:p>
    <w:p w14:paraId="0C341E80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 goods against them.   (ibid.)</w:t>
      </w:r>
    </w:p>
    <w:p w14:paraId="4682D936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3B5C0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04503" w14:textId="77777777" w:rsidR="00B274BE" w:rsidRDefault="00B274BE" w:rsidP="00B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2022</w:t>
      </w:r>
    </w:p>
    <w:p w14:paraId="17757E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5DCAE" w14:textId="77777777" w:rsidR="00B274BE" w:rsidRDefault="00B274BE" w:rsidP="009139A6">
      <w:r>
        <w:separator/>
      </w:r>
    </w:p>
  </w:endnote>
  <w:endnote w:type="continuationSeparator" w:id="0">
    <w:p w14:paraId="00C37D77" w14:textId="77777777" w:rsidR="00B274BE" w:rsidRDefault="00B274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DD4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C8B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A5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4B122" w14:textId="77777777" w:rsidR="00B274BE" w:rsidRDefault="00B274BE" w:rsidP="009139A6">
      <w:r>
        <w:separator/>
      </w:r>
    </w:p>
  </w:footnote>
  <w:footnote w:type="continuationSeparator" w:id="0">
    <w:p w14:paraId="3C02A2B8" w14:textId="77777777" w:rsidR="00B274BE" w:rsidRDefault="00B274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4C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B2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B4E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BE"/>
    <w:rsid w:val="000666E0"/>
    <w:rsid w:val="002510B7"/>
    <w:rsid w:val="005C130B"/>
    <w:rsid w:val="00826F5C"/>
    <w:rsid w:val="009139A6"/>
    <w:rsid w:val="009448BB"/>
    <w:rsid w:val="00A3176C"/>
    <w:rsid w:val="00AE65F8"/>
    <w:rsid w:val="00B274B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F80F"/>
  <w15:chartTrackingRefBased/>
  <w15:docId w15:val="{2576C7AC-9540-451A-8986-9FC4248A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7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2022-10-23T08:42:00Z</dcterms:created>
  <dcterms:modified xsi:type="dcterms:W3CDTF">2022-10-23T08:42:00Z</dcterms:modified>
</cp:coreProperties>
</file>