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134A2" w14:textId="77777777" w:rsidR="00984D9B" w:rsidRDefault="00984D9B" w:rsidP="00984D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Anthony JAWYN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15CCFFC0" w14:textId="77777777" w:rsidR="00984D9B" w:rsidRDefault="00984D9B" w:rsidP="00984D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Goldsmith.</w:t>
      </w:r>
    </w:p>
    <w:p w14:paraId="747C1481" w14:textId="77777777" w:rsidR="00984D9B" w:rsidRDefault="00984D9B" w:rsidP="00984D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2B9C10" w14:textId="77777777" w:rsidR="00984D9B" w:rsidRDefault="00984D9B" w:rsidP="00984D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0EEDC0" w14:textId="77777777" w:rsidR="00984D9B" w:rsidRDefault="00984D9B" w:rsidP="00984D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Joan(q.v.)</w:t>
      </w:r>
    </w:p>
    <w:p w14:paraId="3AC3B3B8" w14:textId="77777777" w:rsidR="00984D9B" w:rsidRDefault="00984D9B" w:rsidP="00984D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0D272F0" w14:textId="77777777" w:rsidR="00984D9B" w:rsidRDefault="00984D9B" w:rsidP="00984D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90138B" w14:textId="77777777" w:rsidR="00984D9B" w:rsidRDefault="00984D9B" w:rsidP="00984D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4A715F" w14:textId="77777777" w:rsidR="00984D9B" w:rsidRDefault="00984D9B" w:rsidP="00984D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Oset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trespass and taking a bag of money and</w:t>
      </w:r>
    </w:p>
    <w:p w14:paraId="30EC1F7E" w14:textId="77777777" w:rsidR="00984D9B" w:rsidRDefault="00984D9B" w:rsidP="00984D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other goods against them.   (ibid.)</w:t>
      </w:r>
    </w:p>
    <w:p w14:paraId="6D80FBFD" w14:textId="77777777" w:rsidR="00984D9B" w:rsidRDefault="00984D9B" w:rsidP="00984D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50033D" w14:textId="77777777" w:rsidR="00984D9B" w:rsidRDefault="00984D9B" w:rsidP="00984D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98E50D" w14:textId="77777777" w:rsidR="00984D9B" w:rsidRDefault="00984D9B" w:rsidP="00984D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July 2022</w:t>
      </w:r>
    </w:p>
    <w:p w14:paraId="5E48791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A0DF3" w14:textId="77777777" w:rsidR="00984D9B" w:rsidRDefault="00984D9B" w:rsidP="009139A6">
      <w:r>
        <w:separator/>
      </w:r>
    </w:p>
  </w:endnote>
  <w:endnote w:type="continuationSeparator" w:id="0">
    <w:p w14:paraId="0DAECEBB" w14:textId="77777777" w:rsidR="00984D9B" w:rsidRDefault="00984D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AF4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103D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B1B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A646A" w14:textId="77777777" w:rsidR="00984D9B" w:rsidRDefault="00984D9B" w:rsidP="009139A6">
      <w:r>
        <w:separator/>
      </w:r>
    </w:p>
  </w:footnote>
  <w:footnote w:type="continuationSeparator" w:id="0">
    <w:p w14:paraId="17680FBF" w14:textId="77777777" w:rsidR="00984D9B" w:rsidRDefault="00984D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252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415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53E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D9B"/>
    <w:rsid w:val="000666E0"/>
    <w:rsid w:val="002510B7"/>
    <w:rsid w:val="005C130B"/>
    <w:rsid w:val="00826F5C"/>
    <w:rsid w:val="009139A6"/>
    <w:rsid w:val="009448BB"/>
    <w:rsid w:val="00984D9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C374E"/>
  <w15:chartTrackingRefBased/>
  <w15:docId w15:val="{787763C0-F046-4424-AE7F-416667DA1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84D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2022-10-23T08:41:00Z</dcterms:created>
  <dcterms:modified xsi:type="dcterms:W3CDTF">2022-10-23T08:41:00Z</dcterms:modified>
</cp:coreProperties>
</file>