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2A021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JAUNE (</w:t>
      </w:r>
      <w:proofErr w:type="gramStart"/>
      <w:r>
        <w:rPr>
          <w:rFonts w:cs="Times New Roman"/>
          <w:szCs w:val="24"/>
          <w:u w:val="single"/>
        </w:rPr>
        <w:t>JANE)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(fl.1459-69)</w:t>
      </w:r>
    </w:p>
    <w:p w14:paraId="1355D8CC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 College, Oxford University.</w:t>
      </w:r>
    </w:p>
    <w:p w14:paraId="5F6AD689" w14:textId="77777777" w:rsidR="005B35A9" w:rsidRDefault="005B35A9" w:rsidP="005B35A9">
      <w:pPr>
        <w:pStyle w:val="NoSpacing"/>
        <w:rPr>
          <w:rFonts w:cs="Times New Roman"/>
          <w:szCs w:val="24"/>
        </w:rPr>
      </w:pPr>
    </w:p>
    <w:p w14:paraId="20B52A1A" w14:textId="77777777" w:rsidR="005B35A9" w:rsidRDefault="005B35A9" w:rsidP="005B35A9">
      <w:pPr>
        <w:pStyle w:val="NoSpacing"/>
        <w:rPr>
          <w:rFonts w:cs="Times New Roman"/>
          <w:szCs w:val="24"/>
        </w:rPr>
      </w:pPr>
    </w:p>
    <w:p w14:paraId="611CE33D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Vice-Chancellor.</w:t>
      </w:r>
    </w:p>
    <w:p w14:paraId="2C46730D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p.135)</w:t>
      </w:r>
    </w:p>
    <w:p w14:paraId="25B89609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Vice-Chancellor again.   (ibid.)</w:t>
      </w:r>
    </w:p>
    <w:p w14:paraId="3560A8B8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Vice-Chancellor for a third time.   (ibid.)</w:t>
      </w:r>
    </w:p>
    <w:p w14:paraId="58355F54" w14:textId="77777777" w:rsidR="005B35A9" w:rsidRDefault="005B35A9" w:rsidP="005B35A9">
      <w:pPr>
        <w:pStyle w:val="NoSpacing"/>
        <w:rPr>
          <w:rFonts w:cs="Times New Roman"/>
          <w:szCs w:val="24"/>
        </w:rPr>
      </w:pPr>
    </w:p>
    <w:p w14:paraId="1296F41B" w14:textId="77777777" w:rsidR="005B35A9" w:rsidRDefault="005B35A9" w:rsidP="005B35A9">
      <w:pPr>
        <w:pStyle w:val="NoSpacing"/>
        <w:rPr>
          <w:rFonts w:cs="Times New Roman"/>
          <w:szCs w:val="24"/>
        </w:rPr>
      </w:pPr>
    </w:p>
    <w:p w14:paraId="441F7A70" w14:textId="77777777" w:rsidR="005B35A9" w:rsidRDefault="005B35A9" w:rsidP="005B35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November 2024</w:t>
      </w:r>
    </w:p>
    <w:p w14:paraId="02FD27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99AED" w14:textId="77777777" w:rsidR="005B35A9" w:rsidRDefault="005B35A9" w:rsidP="009139A6">
      <w:r>
        <w:separator/>
      </w:r>
    </w:p>
  </w:endnote>
  <w:endnote w:type="continuationSeparator" w:id="0">
    <w:p w14:paraId="337BB4C4" w14:textId="77777777" w:rsidR="005B35A9" w:rsidRDefault="005B35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D95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96B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9CF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E3B30" w14:textId="77777777" w:rsidR="005B35A9" w:rsidRDefault="005B35A9" w:rsidP="009139A6">
      <w:r>
        <w:separator/>
      </w:r>
    </w:p>
  </w:footnote>
  <w:footnote w:type="continuationSeparator" w:id="0">
    <w:p w14:paraId="355E0897" w14:textId="77777777" w:rsidR="005B35A9" w:rsidRDefault="005B35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572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C37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16D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A9"/>
    <w:rsid w:val="000666E0"/>
    <w:rsid w:val="002510B7"/>
    <w:rsid w:val="00270799"/>
    <w:rsid w:val="005B35A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112C"/>
  <w15:chartTrackingRefBased/>
  <w15:docId w15:val="{B0827519-DB75-4533-A875-245898B0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2024-11-29T20:06:00Z</dcterms:created>
  <dcterms:modified xsi:type="dcterms:W3CDTF">2024-11-29T20:07:00Z</dcterms:modified>
</cp:coreProperties>
</file>