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ECDB5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JATTEYN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146767E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Navestock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Essex. Yeoman.</w:t>
      </w:r>
    </w:p>
    <w:p w14:paraId="073C7C2B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744089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DC8E9E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Francis de Bury of Stamford Rivers(q.v.).</w:t>
      </w:r>
    </w:p>
    <w:p w14:paraId="3C580017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7085125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1DA34D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0E96EA" w14:textId="77777777" w:rsidR="007A2FAD" w:rsidRDefault="007A2FAD" w:rsidP="007A2FA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March 2021</w:t>
      </w:r>
    </w:p>
    <w:p w14:paraId="72F8AD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3DD84" w14:textId="77777777" w:rsidR="007A2FAD" w:rsidRDefault="007A2FAD" w:rsidP="009139A6">
      <w:r>
        <w:separator/>
      </w:r>
    </w:p>
  </w:endnote>
  <w:endnote w:type="continuationSeparator" w:id="0">
    <w:p w14:paraId="29F85314" w14:textId="77777777" w:rsidR="007A2FAD" w:rsidRDefault="007A2F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8D2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C4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2E1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60F7F" w14:textId="77777777" w:rsidR="007A2FAD" w:rsidRDefault="007A2FAD" w:rsidP="009139A6">
      <w:r>
        <w:separator/>
      </w:r>
    </w:p>
  </w:footnote>
  <w:footnote w:type="continuationSeparator" w:id="0">
    <w:p w14:paraId="0C4FDAFB" w14:textId="77777777" w:rsidR="007A2FAD" w:rsidRDefault="007A2F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CA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5AD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44A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AD"/>
    <w:rsid w:val="000666E0"/>
    <w:rsid w:val="002510B7"/>
    <w:rsid w:val="005C130B"/>
    <w:rsid w:val="007A2FA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87FDF"/>
  <w15:chartTrackingRefBased/>
  <w15:docId w15:val="{FE9A1AB8-A348-454A-BC9E-BFE8BFFD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2F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2021-04-19T08:46:00Z</dcterms:created>
  <dcterms:modified xsi:type="dcterms:W3CDTF">2021-04-19T08:47:00Z</dcterms:modified>
</cp:coreProperties>
</file>